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Министерство образования и науки Российской Федерации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«Ерзовская средняя школа имени Героя Советского Союза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Гончарова Петра Алексеевича»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403010, Волгоградская область, Городищенский муниципальный район,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р.п. Ерзовка, улица Школьная, 2</w:t>
      </w:r>
    </w:p>
    <w:p w:rsidR="007A7FDD" w:rsidRPr="00C63B3A" w:rsidRDefault="007A7FDD" w:rsidP="007A7FDD">
      <w:pPr>
        <w:pStyle w:val="a6"/>
        <w:jc w:val="center"/>
        <w:rPr>
          <w:rFonts w:ascii="Times New Roman" w:hAnsi="Times New Roman"/>
          <w:b/>
          <w:lang w:val="en-US"/>
        </w:rPr>
      </w:pPr>
      <w:r w:rsidRPr="00C63B3A">
        <w:rPr>
          <w:rFonts w:ascii="Times New Roman" w:hAnsi="Times New Roman"/>
          <w:b/>
        </w:rPr>
        <w:t>т</w:t>
      </w:r>
      <w:r w:rsidRPr="00C63B3A">
        <w:rPr>
          <w:rFonts w:ascii="Times New Roman" w:hAnsi="Times New Roman"/>
          <w:b/>
          <w:lang w:val="en-US"/>
        </w:rPr>
        <w:t xml:space="preserve">. 8-84468-4-79-55, E-mail: </w:t>
      </w:r>
      <w:hyperlink r:id="rId8" w:history="1">
        <w:r w:rsidRPr="00C63B3A">
          <w:rPr>
            <w:rStyle w:val="a5"/>
            <w:rFonts w:eastAsia="Arial Unicode MS"/>
            <w:b/>
            <w:lang w:val="en-US"/>
          </w:rPr>
          <w:t>erzovka_sosh@mail.ru</w:t>
        </w:r>
      </w:hyperlink>
    </w:p>
    <w:p w:rsidR="007A7FDD" w:rsidRPr="00C63B3A" w:rsidRDefault="007A7FDD" w:rsidP="007A7FDD">
      <w:pPr>
        <w:pStyle w:val="a6"/>
        <w:pBdr>
          <w:bottom w:val="single" w:sz="6" w:space="1" w:color="auto"/>
        </w:pBdr>
        <w:jc w:val="center"/>
        <w:rPr>
          <w:rFonts w:ascii="Times New Roman" w:hAnsi="Times New Roman"/>
          <w:b/>
        </w:rPr>
      </w:pPr>
      <w:r w:rsidRPr="00C63B3A">
        <w:rPr>
          <w:rFonts w:ascii="Times New Roman" w:hAnsi="Times New Roman"/>
          <w:b/>
        </w:rPr>
        <w:t>ОКПО 22402704, ОГРН 1023405363376, ИНН/КПП 3403301246/340301001</w:t>
      </w:r>
    </w:p>
    <w:p w:rsidR="007A7FDD" w:rsidRPr="008461D1" w:rsidRDefault="00926944" w:rsidP="007A7FDD">
      <w:pPr>
        <w:pStyle w:val="a6"/>
        <w:jc w:val="center"/>
        <w:rPr>
          <w:rFonts w:ascii="Times New Roman" w:hAnsi="Times New Roman"/>
        </w:rPr>
      </w:pPr>
      <w:hyperlink r:id="rId9" w:history="1"/>
      <w:r w:rsidR="007A7FDD">
        <w:rPr>
          <w:rFonts w:ascii="Times New Roman" w:hAnsi="Times New Roman"/>
        </w:rPr>
        <w:t xml:space="preserve"> </w:t>
      </w:r>
    </w:p>
    <w:p w:rsidR="00A23F55" w:rsidRDefault="008A0A1F" w:rsidP="004A07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ф</w:t>
      </w:r>
      <w:r w:rsidR="004A071B" w:rsidRPr="004A071B">
        <w:rPr>
          <w:rFonts w:ascii="Times New Roman" w:hAnsi="Times New Roman"/>
          <w:b/>
          <w:sz w:val="28"/>
          <w:szCs w:val="28"/>
        </w:rPr>
        <w:t>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="004A071B" w:rsidRPr="004A071B">
        <w:rPr>
          <w:rStyle w:val="a3"/>
          <w:rFonts w:ascii="Times New Roman" w:hAnsi="Times New Roman"/>
          <w:iCs/>
          <w:color w:val="000000"/>
          <w:sz w:val="28"/>
          <w:szCs w:val="28"/>
        </w:rPr>
        <w:t xml:space="preserve">-Естественно-научная секция </w:t>
      </w:r>
    </w:p>
    <w:p w:rsidR="004A071B" w:rsidRPr="004A071B" w:rsidRDefault="004A071B" w:rsidP="004A07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A071B">
        <w:rPr>
          <w:rStyle w:val="a3"/>
          <w:rFonts w:ascii="Times New Roman" w:hAnsi="Times New Roman"/>
          <w:b w:val="0"/>
          <w:iCs/>
          <w:color w:val="000000"/>
          <w:sz w:val="28"/>
          <w:szCs w:val="28"/>
        </w:rPr>
        <w:t>(</w:t>
      </w:r>
      <w:r w:rsidRPr="004A071B">
        <w:rPr>
          <w:rFonts w:ascii="Times New Roman" w:hAnsi="Times New Roman"/>
          <w:color w:val="000000"/>
          <w:sz w:val="28"/>
          <w:szCs w:val="28"/>
        </w:rPr>
        <w:t>физика, химия,</w:t>
      </w:r>
      <w:r w:rsidR="00D732CE">
        <w:rPr>
          <w:rFonts w:ascii="Times New Roman" w:hAnsi="Times New Roman"/>
          <w:color w:val="000000"/>
          <w:sz w:val="28"/>
          <w:szCs w:val="28"/>
        </w:rPr>
        <w:t xml:space="preserve"> биология, экология, география).</w:t>
      </w:r>
    </w:p>
    <w:p w:rsidR="00E572C5" w:rsidRDefault="004B25C3" w:rsidP="00E572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05DAB" w:rsidRPr="00505DAB">
        <w:rPr>
          <w:rFonts w:ascii="Times New Roman" w:hAnsi="Times New Roman"/>
          <w:b/>
          <w:sz w:val="28"/>
          <w:szCs w:val="28"/>
        </w:rPr>
        <w:t xml:space="preserve">Вам </w:t>
      </w:r>
      <w:r w:rsidR="00E572C5" w:rsidRPr="00505DAB">
        <w:rPr>
          <w:rFonts w:ascii="Times New Roman" w:hAnsi="Times New Roman"/>
          <w:b/>
          <w:sz w:val="28"/>
          <w:szCs w:val="28"/>
        </w:rPr>
        <w:t>Пакет? — Спасибо, нет!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23F55" w:rsidRDefault="0025039E" w:rsidP="00E572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39370</wp:posOffset>
            </wp:positionV>
            <wp:extent cx="4200525" cy="3048000"/>
            <wp:effectExtent l="19050" t="0" r="9525" b="0"/>
            <wp:wrapTight wrapText="bothSides">
              <wp:wrapPolygon edited="0">
                <wp:start x="-98" y="0"/>
                <wp:lineTo x="-98" y="21465"/>
                <wp:lineTo x="21649" y="21465"/>
                <wp:lineTo x="21649" y="0"/>
                <wp:lineTo x="-98" y="0"/>
              </wp:wrapPolygon>
            </wp:wrapTight>
            <wp:docPr id="23" name="Рисунок 1" descr="C:\Documents and Settings\User\Мои документы\20190320_1327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20190320_13271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66B" w:rsidRDefault="0025039E" w:rsidP="00E572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106045</wp:posOffset>
            </wp:positionV>
            <wp:extent cx="1704975" cy="342900"/>
            <wp:effectExtent l="19050" t="0" r="9525" b="0"/>
            <wp:wrapNone/>
            <wp:docPr id="24" name="Рисунок 12" descr="C:\Documents and Settings\User\Local Settings\Temporary Internet Files\Content.Word\k1ZP0VRG5R8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orary Internet Files\Content.Word\k1ZP0VRG5R8-768x4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66B" w:rsidRDefault="00EB466B" w:rsidP="00E572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4819" w:rsidRDefault="00FA4819" w:rsidP="00A23F55">
      <w:pPr>
        <w:jc w:val="right"/>
        <w:rPr>
          <w:rFonts w:ascii="Times New Roman" w:hAnsi="Times New Roman"/>
          <w:b/>
          <w:sz w:val="28"/>
          <w:szCs w:val="28"/>
        </w:rPr>
      </w:pPr>
    </w:p>
    <w:p w:rsidR="00FA4819" w:rsidRDefault="00FA4819" w:rsidP="00A23F55">
      <w:pPr>
        <w:jc w:val="right"/>
        <w:rPr>
          <w:rFonts w:ascii="Times New Roman" w:hAnsi="Times New Roman"/>
          <w:b/>
          <w:sz w:val="28"/>
          <w:szCs w:val="28"/>
        </w:rPr>
      </w:pPr>
    </w:p>
    <w:p w:rsidR="00FA4819" w:rsidRDefault="00FA4819" w:rsidP="00A23F55">
      <w:pPr>
        <w:jc w:val="right"/>
        <w:rPr>
          <w:rFonts w:ascii="Times New Roman" w:hAnsi="Times New Roman"/>
          <w:b/>
          <w:sz w:val="28"/>
          <w:szCs w:val="28"/>
        </w:rPr>
      </w:pPr>
    </w:p>
    <w:p w:rsidR="00FA4819" w:rsidRDefault="0025039E" w:rsidP="00A23F5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57785</wp:posOffset>
            </wp:positionV>
            <wp:extent cx="857250" cy="857250"/>
            <wp:effectExtent l="38100" t="0" r="38100" b="57150"/>
            <wp:wrapTight wrapText="bothSides">
              <wp:wrapPolygon edited="0">
                <wp:start x="-960" y="0"/>
                <wp:lineTo x="-960" y="23040"/>
                <wp:lineTo x="22080" y="23040"/>
                <wp:lineTo x="22080" y="23040"/>
                <wp:lineTo x="22560" y="15840"/>
                <wp:lineTo x="22560" y="7680"/>
                <wp:lineTo x="22080" y="480"/>
                <wp:lineTo x="22080" y="0"/>
                <wp:lineTo x="-960" y="0"/>
              </wp:wrapPolygon>
            </wp:wrapTight>
            <wp:docPr id="26" name="Рисунок 18" descr="C:\Documents and Settings\User\Рабочий стол\plastic-bag-clipart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plastic-bag-clipart-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solidFill>
                      <a:schemeClr val="accent1">
                        <a:alpha val="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1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A4819" w:rsidRDefault="0025039E" w:rsidP="00A23F5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172085</wp:posOffset>
            </wp:positionV>
            <wp:extent cx="2912110" cy="381000"/>
            <wp:effectExtent l="38100" t="0" r="40640" b="0"/>
            <wp:wrapNone/>
            <wp:docPr id="25" name="Рисунок 15" descr="C:\Documents and Settings\User\Local Settings\Temporary Internet Files\Content.Word\k1ZP0VRG5R8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Local Settings\Temporary Internet Files\Content.Word\k1ZP0VRG5R8-768x4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381000"/>
                    </a:xfrm>
                    <a:prstGeom prst="rect">
                      <a:avLst/>
                    </a:prstGeom>
                    <a:solidFill>
                      <a:schemeClr val="accent1">
                        <a:alpha val="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A4819" w:rsidRDefault="00FA4819" w:rsidP="00A23F55">
      <w:pPr>
        <w:jc w:val="right"/>
        <w:rPr>
          <w:rFonts w:ascii="Times New Roman" w:hAnsi="Times New Roman"/>
          <w:b/>
          <w:sz w:val="28"/>
          <w:szCs w:val="28"/>
        </w:rPr>
      </w:pPr>
    </w:p>
    <w:p w:rsid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 xml:space="preserve">Работу выполнили: </w:t>
      </w:r>
      <w:r w:rsidR="00B563FD">
        <w:rPr>
          <w:rFonts w:ascii="Times New Roman" w:hAnsi="Times New Roman"/>
          <w:b/>
          <w:sz w:val="28"/>
          <w:szCs w:val="28"/>
        </w:rPr>
        <w:t xml:space="preserve">Мединцова Полина, </w:t>
      </w:r>
      <w:r w:rsidRPr="00A23F55">
        <w:rPr>
          <w:rFonts w:ascii="Times New Roman" w:hAnsi="Times New Roman"/>
          <w:b/>
          <w:sz w:val="28"/>
          <w:szCs w:val="28"/>
        </w:rPr>
        <w:t xml:space="preserve"> ученик 8 класса,</w:t>
      </w:r>
    </w:p>
    <w:p w:rsid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23F55">
        <w:rPr>
          <w:rFonts w:ascii="Times New Roman" w:hAnsi="Times New Roman"/>
          <w:b/>
          <w:sz w:val="28"/>
          <w:szCs w:val="28"/>
        </w:rPr>
        <w:t>Носачева</w:t>
      </w:r>
      <w:proofErr w:type="spellEnd"/>
      <w:r w:rsidRPr="00A23F55">
        <w:rPr>
          <w:rFonts w:ascii="Times New Roman" w:hAnsi="Times New Roman"/>
          <w:b/>
          <w:sz w:val="28"/>
          <w:szCs w:val="28"/>
        </w:rPr>
        <w:t xml:space="preserve"> Елизавета</w:t>
      </w:r>
      <w:r w:rsidR="00B563FD">
        <w:rPr>
          <w:rFonts w:ascii="Times New Roman" w:hAnsi="Times New Roman"/>
          <w:b/>
          <w:sz w:val="28"/>
          <w:szCs w:val="28"/>
        </w:rPr>
        <w:t>,</w:t>
      </w:r>
      <w:r w:rsidRPr="00A23F55">
        <w:rPr>
          <w:rFonts w:ascii="Times New Roman" w:hAnsi="Times New Roman"/>
          <w:b/>
          <w:sz w:val="28"/>
          <w:szCs w:val="28"/>
        </w:rPr>
        <w:t xml:space="preserve"> ученица 8 класса, </w:t>
      </w:r>
    </w:p>
    <w:p w:rsidR="00A23F55" w:rsidRP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A23F55">
        <w:rPr>
          <w:rFonts w:ascii="Times New Roman" w:hAnsi="Times New Roman"/>
          <w:b/>
          <w:sz w:val="28"/>
          <w:szCs w:val="28"/>
        </w:rPr>
        <w:t>Миклашевский</w:t>
      </w:r>
      <w:proofErr w:type="spellEnd"/>
      <w:r w:rsidRPr="00A23F55">
        <w:rPr>
          <w:rFonts w:ascii="Times New Roman" w:hAnsi="Times New Roman"/>
          <w:b/>
          <w:sz w:val="28"/>
          <w:szCs w:val="28"/>
        </w:rPr>
        <w:t xml:space="preserve"> Данил</w:t>
      </w:r>
      <w:r w:rsidR="00B563FD">
        <w:rPr>
          <w:rFonts w:ascii="Times New Roman" w:hAnsi="Times New Roman"/>
          <w:b/>
          <w:sz w:val="28"/>
          <w:szCs w:val="28"/>
        </w:rPr>
        <w:t>,</w:t>
      </w:r>
      <w:r w:rsidRPr="00A23F55">
        <w:rPr>
          <w:rFonts w:ascii="Times New Roman" w:hAnsi="Times New Roman"/>
          <w:b/>
          <w:sz w:val="28"/>
          <w:szCs w:val="28"/>
        </w:rPr>
        <w:t xml:space="preserve"> ученик 8 класса</w:t>
      </w:r>
    </w:p>
    <w:p w:rsidR="00A23F55" w:rsidRP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>Руководители: Мордвинова Марина Валерьевна учитель географии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A23F55" w:rsidRP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>Красноборова Надежда Александровна, учитель химии,</w:t>
      </w:r>
    </w:p>
    <w:p w:rsidR="00A23F55" w:rsidRDefault="00A23F55" w:rsidP="00A23F55">
      <w:pPr>
        <w:jc w:val="right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>Красильникова Елена Павлова учитель биологии</w:t>
      </w:r>
    </w:p>
    <w:p w:rsidR="00A23F55" w:rsidRDefault="00A23F55" w:rsidP="00E572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F55" w:rsidRDefault="00A23F55" w:rsidP="00E572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F55" w:rsidRDefault="00A23F55" w:rsidP="00E572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F55" w:rsidRDefault="00A23F55" w:rsidP="00E572C5">
      <w:pPr>
        <w:jc w:val="center"/>
        <w:rPr>
          <w:rFonts w:ascii="Times New Roman" w:hAnsi="Times New Roman"/>
          <w:b/>
          <w:sz w:val="28"/>
          <w:szCs w:val="28"/>
        </w:rPr>
      </w:pPr>
      <w:r w:rsidRPr="00A23F55">
        <w:rPr>
          <w:rFonts w:ascii="Times New Roman" w:hAnsi="Times New Roman"/>
          <w:b/>
          <w:sz w:val="28"/>
          <w:szCs w:val="28"/>
        </w:rPr>
        <w:t>Городище 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3F55">
        <w:rPr>
          <w:rFonts w:ascii="Times New Roman" w:hAnsi="Times New Roman"/>
          <w:b/>
          <w:sz w:val="28"/>
          <w:szCs w:val="28"/>
        </w:rPr>
        <w:t>год</w:t>
      </w:r>
    </w:p>
    <w:p w:rsidR="00FA4819" w:rsidRDefault="00FA4819" w:rsidP="00E572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7FDD" w:rsidRPr="007A7FDD" w:rsidRDefault="007A7FDD" w:rsidP="007A7FD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A7FDD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A7FDD" w:rsidRPr="007A7FDD" w:rsidRDefault="007A7FDD" w:rsidP="007A7FDD">
      <w:pPr>
        <w:pStyle w:val="a6"/>
        <w:rPr>
          <w:rFonts w:ascii="Times New Roman" w:hAnsi="Times New Roman"/>
          <w:sz w:val="28"/>
          <w:szCs w:val="28"/>
        </w:rPr>
      </w:pPr>
    </w:p>
    <w:p w:rsidR="007A7FDD" w:rsidRPr="006B3A74" w:rsidRDefault="007A7FDD" w:rsidP="0088046E">
      <w:pPr>
        <w:pStyle w:val="a6"/>
        <w:rPr>
          <w:rFonts w:ascii="Times New Roman" w:hAnsi="Times New Roman"/>
          <w:b/>
          <w:sz w:val="28"/>
          <w:szCs w:val="28"/>
        </w:rPr>
      </w:pPr>
      <w:r w:rsidRPr="006B3A7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566"/>
        <w:gridCol w:w="8614"/>
        <w:gridCol w:w="675"/>
      </w:tblGrid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88046E" w:rsidRPr="0002383C" w:rsidRDefault="0088046E" w:rsidP="0002383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Портфолио проекта   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Актуальность темы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BE5618" w:rsidP="0088046E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383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614" w:type="dxa"/>
          </w:tcPr>
          <w:p w:rsidR="0088046E" w:rsidRPr="0002383C" w:rsidRDefault="0088046E" w:rsidP="00BE561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 xml:space="preserve">Пакеты.  Общие сведения.  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E5618" w:rsidRPr="0002383C" w:rsidTr="007B433F">
        <w:tc>
          <w:tcPr>
            <w:tcW w:w="566" w:type="dxa"/>
          </w:tcPr>
          <w:p w:rsidR="00BE5618" w:rsidRPr="0002383C" w:rsidRDefault="00BE5618" w:rsidP="0088046E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383C">
              <w:rPr>
                <w:rFonts w:ascii="Times New Roman" w:hAnsi="Times New Roman"/>
                <w:sz w:val="28"/>
                <w:szCs w:val="28"/>
                <w:lang w:val="en-US"/>
              </w:rPr>
              <w:t>1.1</w:t>
            </w:r>
          </w:p>
        </w:tc>
        <w:tc>
          <w:tcPr>
            <w:tcW w:w="8614" w:type="dxa"/>
          </w:tcPr>
          <w:p w:rsidR="00BE5618" w:rsidRPr="0002383C" w:rsidRDefault="00BE5618" w:rsidP="00BE561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История  создания  пакетов</w:t>
            </w:r>
          </w:p>
        </w:tc>
        <w:tc>
          <w:tcPr>
            <w:tcW w:w="675" w:type="dxa"/>
          </w:tcPr>
          <w:p w:rsidR="00BE5618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BE5618" w:rsidP="0088046E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383C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Экспериментальная методика проведения исследования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BE5618" w:rsidP="0088046E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383C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8614" w:type="dxa"/>
          </w:tcPr>
          <w:p w:rsidR="0088046E" w:rsidRPr="0002383C" w:rsidRDefault="0088046E" w:rsidP="00BA6EC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Борьба с пластиковыми пакетами</w:t>
            </w:r>
            <w:r w:rsidR="00BA6EC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A6EC1" w:rsidRPr="0002383C">
              <w:rPr>
                <w:rFonts w:ascii="Times New Roman" w:hAnsi="Times New Roman"/>
                <w:sz w:val="28"/>
                <w:szCs w:val="28"/>
              </w:rPr>
              <w:t xml:space="preserve">Вторая жизнь пакетов                   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BA6EC1" w:rsidRDefault="00BA6EC1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E5618" w:rsidRPr="00BA6E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Анализ социологического опроса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A6EC1" w:rsidRPr="0002383C" w:rsidTr="007B433F">
        <w:tc>
          <w:tcPr>
            <w:tcW w:w="566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14" w:type="dxa"/>
          </w:tcPr>
          <w:p w:rsidR="0088046E" w:rsidRPr="0002383C" w:rsidRDefault="0088046E" w:rsidP="0088046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2383C">
              <w:rPr>
                <w:rFonts w:ascii="Times New Roman" w:hAnsi="Times New Roman"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675" w:type="dxa"/>
          </w:tcPr>
          <w:p w:rsidR="0088046E" w:rsidRPr="0002383C" w:rsidRDefault="00BA6EC1" w:rsidP="007B433F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8046E" w:rsidRDefault="0088046E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A6EC1" w:rsidRDefault="00BA6EC1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B25C3" w:rsidRDefault="004B25C3" w:rsidP="004B25C3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5"/>
        <w:gridCol w:w="1499"/>
        <w:gridCol w:w="3337"/>
      </w:tblGrid>
      <w:tr w:rsidR="008F3929" w:rsidRPr="00083141" w:rsidTr="00E94D7D">
        <w:tc>
          <w:tcPr>
            <w:tcW w:w="9571" w:type="dxa"/>
            <w:gridSpan w:val="3"/>
          </w:tcPr>
          <w:p w:rsidR="008F3929" w:rsidRPr="006A1C0D" w:rsidRDefault="008F3929" w:rsidP="006A1C0D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Портфолио проекта</w:t>
            </w:r>
          </w:p>
        </w:tc>
      </w:tr>
      <w:tr w:rsidR="008F3929" w:rsidRPr="00083141" w:rsidTr="00E94D7D">
        <w:tc>
          <w:tcPr>
            <w:tcW w:w="4735" w:type="dxa"/>
          </w:tcPr>
          <w:p w:rsidR="00750418" w:rsidRPr="006A1C0D" w:rsidRDefault="008F3929" w:rsidP="006A1C0D">
            <w:pPr>
              <w:pStyle w:val="a6"/>
              <w:jc w:val="both"/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Номинация конкурса</w:t>
            </w:r>
            <w:r w:rsidR="00750418" w:rsidRPr="006A1C0D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8F3929" w:rsidRPr="006A1C0D" w:rsidRDefault="002973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="00750418" w:rsidRPr="006A1C0D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="004B25C3" w:rsidRPr="006A1C0D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>Естественно</w:t>
            </w:r>
            <w:r w:rsidRPr="006A1C0D">
              <w:rPr>
                <w:rStyle w:val="a3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научная  </w:t>
            </w:r>
          </w:p>
        </w:tc>
        <w:tc>
          <w:tcPr>
            <w:tcW w:w="4836" w:type="dxa"/>
            <w:gridSpan w:val="2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Название проекта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F3929" w:rsidRPr="00083141" w:rsidTr="006A1C0D">
        <w:trPr>
          <w:trHeight w:val="995"/>
        </w:trPr>
        <w:tc>
          <w:tcPr>
            <w:tcW w:w="4735" w:type="dxa"/>
          </w:tcPr>
          <w:p w:rsidR="002973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Межпредметное  направление</w:t>
            </w:r>
          </w:p>
          <w:p w:rsidR="008F3929" w:rsidRPr="006A1C0D" w:rsidRDefault="002973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color w:val="000000"/>
                <w:sz w:val="28"/>
                <w:szCs w:val="28"/>
              </w:rPr>
              <w:t>физика, химия, биология, экология, география</w:t>
            </w:r>
          </w:p>
        </w:tc>
        <w:tc>
          <w:tcPr>
            <w:tcW w:w="4836" w:type="dxa"/>
            <w:gridSpan w:val="2"/>
          </w:tcPr>
          <w:p w:rsidR="008F3929" w:rsidRPr="006A1C0D" w:rsidRDefault="00083141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3141" w:rsidRPr="006A1C0D" w:rsidRDefault="00083141" w:rsidP="006A1C0D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1C0D">
              <w:rPr>
                <w:rFonts w:ascii="Times New Roman" w:hAnsi="Times New Roman"/>
                <w:b/>
                <w:sz w:val="28"/>
                <w:szCs w:val="28"/>
              </w:rPr>
              <w:t>Вам Пакет? — Спасибо, нет!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929" w:rsidRPr="00083141" w:rsidTr="00E94D7D">
        <w:tc>
          <w:tcPr>
            <w:tcW w:w="9571" w:type="dxa"/>
            <w:gridSpan w:val="3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Сведения об образовательном учреждении – заявителе проекта</w:t>
            </w: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4836" w:type="dxa"/>
            <w:gridSpan w:val="2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 xml:space="preserve">Контактная информация учреждения 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(почтовый адрес, телефон, факс)</w:t>
            </w: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МБОУ «Ерзовская СШ имени Героя Советского Союза Гончарова П.А.»</w:t>
            </w:r>
          </w:p>
        </w:tc>
        <w:tc>
          <w:tcPr>
            <w:tcW w:w="4836" w:type="dxa"/>
            <w:gridSpan w:val="2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Индекс: 403010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Почтовый адрес: Волгоградская область Городищенский район р.п. Ерзовка улица Школьная дом 2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Тел. 8 844 684 79 55</w:t>
            </w: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ФИО координатора проекта, должность в образовательном учреждении</w:t>
            </w:r>
          </w:p>
        </w:tc>
        <w:tc>
          <w:tcPr>
            <w:tcW w:w="4836" w:type="dxa"/>
            <w:gridSpan w:val="2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Контактная информация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Красноборова Н.А. -учитель  биологии</w:t>
            </w:r>
            <w:r w:rsidR="00297329" w:rsidRPr="006A1C0D">
              <w:rPr>
                <w:rFonts w:ascii="Times New Roman" w:hAnsi="Times New Roman"/>
                <w:sz w:val="28"/>
                <w:szCs w:val="28"/>
              </w:rPr>
              <w:t>,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 химии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Мордвинова М.В. – учитель географии</w:t>
            </w:r>
          </w:p>
          <w:p w:rsidR="008F3929" w:rsidRPr="006A1C0D" w:rsidRDefault="00083141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Красильникова-</w:t>
            </w:r>
            <w:r w:rsidR="006A1C0D">
              <w:rPr>
                <w:rFonts w:ascii="Times New Roman" w:hAnsi="Times New Roman"/>
                <w:sz w:val="28"/>
                <w:szCs w:val="28"/>
              </w:rPr>
              <w:t xml:space="preserve"> Е.П.</w:t>
            </w:r>
            <w:r w:rsidR="008F3929" w:rsidRPr="006A1C0D">
              <w:rPr>
                <w:rFonts w:ascii="Times New Roman" w:hAnsi="Times New Roman"/>
                <w:sz w:val="28"/>
                <w:szCs w:val="28"/>
              </w:rPr>
              <w:t xml:space="preserve"> учитель 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биологии, географии</w:t>
            </w:r>
          </w:p>
        </w:tc>
        <w:tc>
          <w:tcPr>
            <w:tcW w:w="4836" w:type="dxa"/>
            <w:gridSpan w:val="2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 Почтовый адрес: Волгоградская область Городищенский район р.п. Ерзовка улица Школьная дом 2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Тел. 8 844 684 79 55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ФИО участника авторской программы</w:t>
            </w:r>
          </w:p>
        </w:tc>
        <w:tc>
          <w:tcPr>
            <w:tcW w:w="1499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 xml:space="preserve">Возраст </w:t>
            </w:r>
          </w:p>
        </w:tc>
        <w:tc>
          <w:tcPr>
            <w:tcW w:w="3337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Роль в команде</w:t>
            </w:r>
          </w:p>
        </w:tc>
      </w:tr>
      <w:tr w:rsidR="008F3929" w:rsidRPr="00083141" w:rsidTr="00E94D7D">
        <w:tc>
          <w:tcPr>
            <w:tcW w:w="4735" w:type="dxa"/>
          </w:tcPr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Носачева Елизавета</w:t>
            </w:r>
          </w:p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Матюхов Евгений</w:t>
            </w:r>
          </w:p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Миклашевский Даниил</w:t>
            </w:r>
          </w:p>
        </w:tc>
        <w:tc>
          <w:tcPr>
            <w:tcW w:w="1499" w:type="dxa"/>
          </w:tcPr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14</w:t>
            </w:r>
            <w:r w:rsidR="00297329" w:rsidRPr="006A1C0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14</w:t>
            </w:r>
            <w:r w:rsidR="00297329" w:rsidRPr="006A1C0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8F3929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14</w:t>
            </w:r>
            <w:r w:rsidR="00297329" w:rsidRPr="006A1C0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2407EA"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37" w:type="dxa"/>
          </w:tcPr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Исследователь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Исследователь 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8F3929" w:rsidRPr="006A1C0D" w:rsidRDefault="008F3929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Исследователь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083141" w:rsidRPr="006A1C0D" w:rsidRDefault="00083141" w:rsidP="006A1C0D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1C0D">
              <w:rPr>
                <w:rFonts w:ascii="Times New Roman" w:hAnsi="Times New Roman"/>
                <w:b/>
                <w:sz w:val="28"/>
                <w:szCs w:val="28"/>
              </w:rPr>
              <w:t>Содержание проекта</w:t>
            </w:r>
          </w:p>
        </w:tc>
      </w:tr>
      <w:tr w:rsidR="00083141" w:rsidRPr="00F14BFF" w:rsidTr="0002383C">
        <w:trPr>
          <w:trHeight w:val="398"/>
        </w:trPr>
        <w:tc>
          <w:tcPr>
            <w:tcW w:w="9571" w:type="dxa"/>
            <w:gridSpan w:val="3"/>
          </w:tcPr>
          <w:p w:rsidR="00083141" w:rsidRPr="006A1C0D" w:rsidRDefault="00083141" w:rsidP="0008314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A1C0D">
              <w:rPr>
                <w:rFonts w:ascii="Times New Roman" w:hAnsi="Times New Roman"/>
                <w:i/>
                <w:sz w:val="28"/>
                <w:szCs w:val="28"/>
              </w:rPr>
              <w:t>Краткая аннотация проекта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6B3A74" w:rsidRPr="006A1C0D" w:rsidRDefault="006B3A74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1C0D" w:rsidRPr="006A1C0D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085406" w:rsidRPr="006A1C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Проект ориентирован на изучение  экологических, географических, биологических вопросов. 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>В нашем проекте мы  приобрели навыки поиска новых знаний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о вреде и по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>л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>ьзе полиэтиленовых пакетов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>, интересных научных фактов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о них</w:t>
            </w:r>
            <w:proofErr w:type="gramStart"/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смож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 xml:space="preserve">ем проводить отбор действительно важной и нужной информации, критически оценивать 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>свои ошибки. Н</w:t>
            </w:r>
            <w:r w:rsidRPr="006A1C0D">
              <w:rPr>
                <w:rFonts w:ascii="Times New Roman" w:hAnsi="Times New Roman"/>
                <w:sz w:val="28"/>
                <w:szCs w:val="28"/>
              </w:rPr>
              <w:t>аучились обобщать, анализировать и структурировать полученную информацию.</w:t>
            </w:r>
          </w:p>
          <w:p w:rsidR="004B25C3" w:rsidRPr="006A1C0D" w:rsidRDefault="006A1C0D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6B3A74" w:rsidRPr="006A1C0D">
              <w:rPr>
                <w:rFonts w:ascii="Times New Roman" w:hAnsi="Times New Roman"/>
                <w:sz w:val="28"/>
                <w:szCs w:val="28"/>
              </w:rPr>
              <w:t xml:space="preserve">В процессе работы над   проектом, 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>мы научились самостоятельно  выполнять исследовательские навыки. И</w:t>
            </w:r>
            <w:r w:rsidR="006B3A74" w:rsidRPr="006A1C0D">
              <w:rPr>
                <w:rFonts w:ascii="Times New Roman" w:hAnsi="Times New Roman"/>
                <w:sz w:val="28"/>
                <w:szCs w:val="28"/>
              </w:rPr>
              <w:t xml:space="preserve">спользуя разнообразные сетевые сервисы, 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научились давать оценку 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 xml:space="preserve"> своей работе</w:t>
            </w:r>
            <w:r w:rsidR="006B3A74" w:rsidRPr="006A1C0D">
              <w:rPr>
                <w:rFonts w:ascii="Times New Roman" w:hAnsi="Times New Roman"/>
                <w:sz w:val="28"/>
                <w:szCs w:val="28"/>
              </w:rPr>
              <w:t>.</w:t>
            </w:r>
            <w:r w:rsidR="00085406" w:rsidRPr="006A1C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Работа над проектом помогла  развить  познавательную активность, удовл</w:t>
            </w:r>
            <w:r w:rsidR="004B25C3" w:rsidRPr="006A1C0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етворить познавательный интерес. 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 xml:space="preserve">Выяснили историю создания и применения 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lastRenderedPageBreak/>
              <w:t>пластиковых  пакетов;</w:t>
            </w:r>
          </w:p>
          <w:p w:rsidR="006B3A74" w:rsidRPr="006A1C0D" w:rsidRDefault="004B25C3" w:rsidP="006A1C0D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 xml:space="preserve">изучили химические свойства пластиковых  пакетов. </w:t>
            </w:r>
          </w:p>
          <w:p w:rsidR="00083141" w:rsidRPr="006A1C0D" w:rsidRDefault="006A1C0D" w:rsidP="006A1C0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>В ходе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реализации проекта мы провели  социалогические 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>исследования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,   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  по определению 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отношения жителей  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 поселка Ерзовка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к экологическим проблемам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>,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 xml:space="preserve"> таких как загрязнение отходами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85406" w:rsidRPr="006A1C0D">
              <w:rPr>
                <w:rFonts w:ascii="Times New Roman" w:hAnsi="Times New Roman"/>
                <w:sz w:val="28"/>
                <w:szCs w:val="28"/>
              </w:rPr>
              <w:t>Провели и экспериментальные опыты.</w:t>
            </w:r>
            <w:r w:rsidR="004B25C3" w:rsidRPr="006A1C0D">
              <w:rPr>
                <w:rFonts w:ascii="Times New Roman" w:hAnsi="Times New Roman"/>
                <w:sz w:val="28"/>
                <w:szCs w:val="28"/>
              </w:rPr>
              <w:t xml:space="preserve"> Привлекали учащихся и родителей, общественность   к данной проблеме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083141" w:rsidRPr="00F14BFF" w:rsidRDefault="00083141" w:rsidP="00E94D7D">
            <w:pPr>
              <w:jc w:val="center"/>
              <w:rPr>
                <w:b/>
                <w:i/>
              </w:rPr>
            </w:pPr>
            <w:r w:rsidRPr="00083141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Цель и задачи проекта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4B1964" w:rsidRPr="004B1964" w:rsidRDefault="00083141" w:rsidP="0008314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4B196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</w:p>
          <w:p w:rsidR="00083141" w:rsidRPr="007A7FDD" w:rsidRDefault="00083141" w:rsidP="00083141">
            <w:pPr>
              <w:pStyle w:val="a6"/>
              <w:rPr>
                <w:rFonts w:ascii="Times New Roman" w:hAnsi="Times New Roman"/>
                <w:color w:val="27262B"/>
                <w:sz w:val="28"/>
                <w:szCs w:val="28"/>
              </w:rPr>
            </w:pPr>
            <w:r w:rsidRPr="007A7FDD">
              <w:rPr>
                <w:rFonts w:ascii="Times New Roman" w:hAnsi="Times New Roman"/>
                <w:sz w:val="28"/>
                <w:szCs w:val="28"/>
              </w:rPr>
              <w:t>Изучение свойств   значение пластиковых  пакетов  в жизни человека и природы</w:t>
            </w:r>
            <w:r>
              <w:rPr>
                <w:rFonts w:ascii="Times New Roman" w:hAnsi="Times New Roman"/>
                <w:sz w:val="28"/>
                <w:szCs w:val="28"/>
              </w:rPr>
              <w:t>. Привлечение учащихся и родителей, общественности школы к данной проблеме</w:t>
            </w:r>
          </w:p>
          <w:p w:rsidR="00083141" w:rsidRPr="002407EA" w:rsidRDefault="00083141" w:rsidP="00E94D7D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2407EA">
              <w:rPr>
                <w:b/>
                <w:sz w:val="28"/>
                <w:szCs w:val="28"/>
              </w:rPr>
              <w:t xml:space="preserve">Задачи: </w:t>
            </w:r>
          </w:p>
          <w:p w:rsidR="00083141" w:rsidRPr="006A1C0D" w:rsidRDefault="00083141" w:rsidP="004B1964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C0D">
              <w:rPr>
                <w:rFonts w:ascii="Times New Roman" w:hAnsi="Times New Roman"/>
                <w:sz w:val="28"/>
                <w:szCs w:val="28"/>
              </w:rPr>
              <w:t>Выяснить историю создания и применения пластиковых  пакетов;</w:t>
            </w:r>
          </w:p>
          <w:p w:rsidR="00083141" w:rsidRPr="006A1C0D" w:rsidRDefault="004B1964" w:rsidP="004B1964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color w:val="27262B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>зучить химические свойства пластиковых  пакетов;</w:t>
            </w:r>
          </w:p>
          <w:p w:rsidR="00083141" w:rsidRPr="006A1C0D" w:rsidRDefault="004B1964" w:rsidP="004B1964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color w:val="27262B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83141" w:rsidRPr="006A1C0D">
              <w:rPr>
                <w:rFonts w:ascii="Times New Roman" w:hAnsi="Times New Roman"/>
                <w:sz w:val="28"/>
                <w:szCs w:val="28"/>
              </w:rPr>
              <w:t>айти полезное применение этому  предмету, т.е. утилизация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83141" w:rsidRPr="00083141" w:rsidRDefault="00083141" w:rsidP="004B1964">
            <w:pPr>
              <w:pStyle w:val="a6"/>
              <w:numPr>
                <w:ilvl w:val="0"/>
                <w:numId w:val="16"/>
              </w:numPr>
              <w:jc w:val="both"/>
            </w:pPr>
            <w:r w:rsidRPr="006A1C0D">
              <w:rPr>
                <w:rFonts w:ascii="Times New Roman" w:hAnsi="Times New Roman"/>
                <w:sz w:val="28"/>
                <w:szCs w:val="28"/>
              </w:rPr>
              <w:t>Проведение анкетирования среди общественности и учащихся.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083141" w:rsidRPr="002407EA" w:rsidRDefault="00083141" w:rsidP="00E94D7D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7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Продукт и / или услуга, которая предоставляется в рамках проекта </w:t>
            </w:r>
          </w:p>
        </w:tc>
      </w:tr>
      <w:tr w:rsidR="00083141" w:rsidRPr="00F14BFF" w:rsidTr="004B1964">
        <w:trPr>
          <w:trHeight w:val="3050"/>
        </w:trPr>
        <w:tc>
          <w:tcPr>
            <w:tcW w:w="9571" w:type="dxa"/>
            <w:gridSpan w:val="3"/>
          </w:tcPr>
          <w:p w:rsidR="00083141" w:rsidRPr="004B1964" w:rsidRDefault="00083141" w:rsidP="004B196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>1.</w:t>
            </w:r>
            <w:r w:rsidR="004B1964">
              <w:t xml:space="preserve"> 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Информационные продукты для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учащихся (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использование материалов для </w:t>
            </w:r>
            <w:r w:rsidR="00085406" w:rsidRPr="004B1964">
              <w:rPr>
                <w:rFonts w:ascii="Times New Roman" w:hAnsi="Times New Roman"/>
                <w:sz w:val="28"/>
                <w:szCs w:val="28"/>
              </w:rPr>
              <w:t>подготовки тем по краеведению, географии, химии, биологии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>) и учителей (использование материалов на уроках, классных часах). Критерий оценки – востребованность материалов.</w:t>
            </w:r>
          </w:p>
          <w:p w:rsidR="00083141" w:rsidRPr="004B1964" w:rsidRDefault="00083141" w:rsidP="004B196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>2</w:t>
            </w:r>
            <w:r w:rsidR="004B25C3" w:rsidRPr="004B196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="00A23F55" w:rsidRPr="004B1964">
              <w:rPr>
                <w:rFonts w:ascii="Times New Roman" w:hAnsi="Times New Roman"/>
                <w:sz w:val="28"/>
                <w:szCs w:val="28"/>
              </w:rPr>
              <w:t>Расклеивали листовки, о</w:t>
            </w:r>
            <w:r w:rsidR="004B25C3" w:rsidRPr="004B1964">
              <w:rPr>
                <w:rFonts w:ascii="Times New Roman" w:hAnsi="Times New Roman"/>
                <w:sz w:val="28"/>
                <w:szCs w:val="28"/>
              </w:rPr>
              <w:t xml:space="preserve"> вреде пластиковых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пакетов, презентацию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 разместить в школьной и сельской библиотеках (информирование социума о достопримечательностях поселения)</w:t>
            </w:r>
            <w:proofErr w:type="gramEnd"/>
          </w:p>
          <w:p w:rsidR="004B1964" w:rsidRPr="004B1964" w:rsidRDefault="00083141" w:rsidP="004B1964">
            <w:pPr>
              <w:pStyle w:val="a6"/>
            </w:pPr>
            <w:r w:rsidRPr="004B196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4B25C3" w:rsidRPr="004B1964">
              <w:rPr>
                <w:rFonts w:ascii="Times New Roman" w:hAnsi="Times New Roman"/>
                <w:sz w:val="28"/>
                <w:szCs w:val="28"/>
              </w:rPr>
              <w:t xml:space="preserve">Провели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экологический десант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 по уборке родников</w:t>
            </w:r>
            <w:r w:rsidR="004B25C3" w:rsidRPr="004B1964">
              <w:rPr>
                <w:rFonts w:ascii="Times New Roman" w:hAnsi="Times New Roman"/>
                <w:sz w:val="28"/>
                <w:szCs w:val="28"/>
              </w:rPr>
              <w:t xml:space="preserve"> от пластиковых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пакетов (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улучшение экологической обстановки). 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083141" w:rsidRPr="002407EA" w:rsidRDefault="00083141" w:rsidP="004B196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407EA">
              <w:rPr>
                <w:rFonts w:ascii="Times New Roman" w:hAnsi="Times New Roman"/>
                <w:b/>
                <w:i/>
                <w:sz w:val="28"/>
                <w:szCs w:val="28"/>
              </w:rPr>
              <w:t>Ресурсы, задействованные в проекте</w:t>
            </w:r>
          </w:p>
        </w:tc>
      </w:tr>
      <w:tr w:rsidR="00083141" w:rsidRPr="00F14BFF" w:rsidTr="00E94D7D">
        <w:tc>
          <w:tcPr>
            <w:tcW w:w="9571" w:type="dxa"/>
            <w:gridSpan w:val="3"/>
          </w:tcPr>
          <w:p w:rsidR="004B1964" w:rsidRPr="004B1964" w:rsidRDefault="00083141" w:rsidP="004B1964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B196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Люди: </w:t>
            </w:r>
          </w:p>
          <w:p w:rsidR="00083141" w:rsidRPr="004B1964" w:rsidRDefault="00083141" w:rsidP="004B1964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>Учителя   географии, биологии – помощь в подготовке проекта, проведении акций, организация взаимодействия с органом местного самоуправления и социумом.</w:t>
            </w:r>
          </w:p>
          <w:p w:rsidR="00083141" w:rsidRPr="004B1964" w:rsidRDefault="00083141" w:rsidP="004B1964">
            <w:pPr>
              <w:pStyle w:val="a6"/>
              <w:numPr>
                <w:ilvl w:val="0"/>
                <w:numId w:val="19"/>
              </w:numPr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поселковой библиотекой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, школьный библиотекарь – предоставление информационного ресурса, помещения для выставки информационных продуктов </w:t>
            </w:r>
            <w:r w:rsidR="00750418" w:rsidRPr="004B1964">
              <w:rPr>
                <w:rFonts w:ascii="Times New Roman" w:hAnsi="Times New Roman"/>
                <w:sz w:val="28"/>
                <w:szCs w:val="28"/>
              </w:rPr>
              <w:t>(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>листовки).</w:t>
            </w:r>
          </w:p>
          <w:p w:rsidR="00083141" w:rsidRPr="004B1964" w:rsidRDefault="00083141" w:rsidP="004B1964">
            <w:pPr>
              <w:pStyle w:val="a6"/>
              <w:numPr>
                <w:ilvl w:val="0"/>
                <w:numId w:val="19"/>
              </w:numPr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>Директор школы – обеспечение оргтехникой.</w:t>
            </w:r>
          </w:p>
          <w:p w:rsidR="00083141" w:rsidRPr="004B1964" w:rsidRDefault="00083141" w:rsidP="004B1964">
            <w:pPr>
              <w:pStyle w:val="a6"/>
              <w:numPr>
                <w:ilvl w:val="0"/>
                <w:numId w:val="19"/>
              </w:numPr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 xml:space="preserve">Администрация Ерзовского </w:t>
            </w:r>
            <w:r w:rsidR="00A23F55" w:rsidRPr="004B1964">
              <w:rPr>
                <w:rFonts w:ascii="Times New Roman" w:hAnsi="Times New Roman"/>
                <w:sz w:val="28"/>
                <w:szCs w:val="28"/>
              </w:rPr>
              <w:t>городского поселения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 – совместное проведение акции «Чистые родники», «Чистая Волгоградская область</w:t>
            </w:r>
            <w:r w:rsidR="00750418" w:rsidRPr="004B1964">
              <w:rPr>
                <w:rFonts w:ascii="Times New Roman" w:hAnsi="Times New Roman"/>
                <w:sz w:val="28"/>
                <w:szCs w:val="28"/>
              </w:rPr>
              <w:t xml:space="preserve">, Ерзовка 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 - 2019».</w:t>
            </w:r>
          </w:p>
          <w:p w:rsidR="00083141" w:rsidRPr="004B1964" w:rsidRDefault="00083141" w:rsidP="001C00B4">
            <w:pPr>
              <w:pStyle w:val="a6"/>
              <w:numPr>
                <w:ilvl w:val="0"/>
                <w:numId w:val="19"/>
              </w:numPr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 w:rsidRPr="004B1964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2407EA" w:rsidRPr="004B1964">
              <w:rPr>
                <w:rFonts w:ascii="Times New Roman" w:hAnsi="Times New Roman"/>
                <w:sz w:val="28"/>
                <w:szCs w:val="28"/>
              </w:rPr>
              <w:t>: о</w:t>
            </w:r>
            <w:r w:rsidRPr="004B1964">
              <w:rPr>
                <w:rFonts w:ascii="Times New Roman" w:hAnsi="Times New Roman"/>
                <w:sz w:val="28"/>
                <w:szCs w:val="28"/>
              </w:rPr>
              <w:t xml:space="preserve"> свойствах полиэтилена</w:t>
            </w:r>
            <w:r w:rsidR="002407EA" w:rsidRPr="004B1964">
              <w:rPr>
                <w:rFonts w:ascii="Times New Roman" w:hAnsi="Times New Roman"/>
                <w:sz w:val="28"/>
                <w:szCs w:val="28"/>
              </w:rPr>
              <w:t>, вреде продуктов и производных из этих веществ.</w:t>
            </w:r>
          </w:p>
          <w:p w:rsidR="00BE5618" w:rsidRPr="00391C23" w:rsidRDefault="00BE5618" w:rsidP="001C00B4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83141" w:rsidRPr="001C00B4" w:rsidRDefault="00083141" w:rsidP="001C00B4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i/>
                <w:sz w:val="28"/>
                <w:szCs w:val="28"/>
              </w:rPr>
              <w:t>Материально-техническая база: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Оргтехника (компьютер, принтер, сканер).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Выход в Интернет.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Фотоаппарат</w:t>
            </w:r>
          </w:p>
          <w:p w:rsidR="00083141" w:rsidRPr="001C00B4" w:rsidRDefault="00083141" w:rsidP="001C00B4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i/>
                <w:sz w:val="28"/>
                <w:szCs w:val="28"/>
              </w:rPr>
              <w:t>Финансы: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Средства проекта (спонсорская помощь родителей</w:t>
            </w:r>
            <w:r w:rsidR="00750418" w:rsidRPr="001C00B4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="00A23F55"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25C3" w:rsidRPr="001C00B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23F55" w:rsidRPr="001C00B4">
              <w:rPr>
                <w:rFonts w:ascii="Times New Roman" w:hAnsi="Times New Roman"/>
                <w:sz w:val="28"/>
                <w:szCs w:val="28"/>
              </w:rPr>
              <w:t>их классов</w:t>
            </w:r>
            <w:r w:rsidR="00750418" w:rsidRPr="001C00B4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418" w:rsidRPr="001C00B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418"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3141" w:rsidRPr="001C00B4" w:rsidRDefault="00083141" w:rsidP="001C00B4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Информационные ресурсы: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Поселковой и </w:t>
            </w:r>
            <w:r w:rsidR="00A23F55" w:rsidRPr="001C00B4">
              <w:rPr>
                <w:rFonts w:ascii="Times New Roman" w:hAnsi="Times New Roman"/>
                <w:sz w:val="28"/>
                <w:szCs w:val="28"/>
              </w:rPr>
              <w:t>школьной библиотеки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3141" w:rsidRPr="001C00B4" w:rsidRDefault="00083141" w:rsidP="001C00B4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Школьного экологического кружка «БИОМ».</w:t>
            </w:r>
          </w:p>
          <w:p w:rsidR="001C00B4" w:rsidRDefault="00083141" w:rsidP="001C00B4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Сайт Администрации Ерзовского городского поселения </w:t>
            </w:r>
          </w:p>
          <w:p w:rsidR="00083141" w:rsidRPr="001C00B4" w:rsidRDefault="00926944" w:rsidP="001C00B4">
            <w:pPr>
              <w:pStyle w:val="a6"/>
              <w:ind w:left="720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1C00B4" w:rsidRPr="008B56D7">
                <w:rPr>
                  <w:rStyle w:val="a5"/>
                  <w:rFonts w:ascii="Times New Roman" w:hAnsi="Times New Roman"/>
                  <w:sz w:val="28"/>
                  <w:szCs w:val="28"/>
                </w:rPr>
                <w:t>http://мо-ерзовка.рф</w:t>
              </w:r>
            </w:hyperlink>
            <w:r w:rsidR="00083141" w:rsidRPr="001C00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3141" w:rsidRPr="00083141" w:rsidRDefault="00083141" w:rsidP="001C00B4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Сайт МБОУ «Ерзовская средняя школа имени Героя Советского Союза Гончарова </w:t>
            </w:r>
            <w:r w:rsidR="00A23F55" w:rsidRPr="001C00B4">
              <w:rPr>
                <w:rFonts w:ascii="Times New Roman" w:hAnsi="Times New Roman"/>
                <w:sz w:val="28"/>
                <w:szCs w:val="28"/>
              </w:rPr>
              <w:t>П. А.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hyperlink r:id="rId15" w:history="1">
              <w:r w:rsidR="00A23F55" w:rsidRPr="001C00B4">
                <w:rPr>
                  <w:rStyle w:val="a5"/>
                  <w:rFonts w:ascii="Times New Roman" w:hAnsi="Times New Roman"/>
                  <w:sz w:val="28"/>
                  <w:szCs w:val="28"/>
                </w:rPr>
                <w:t>http://erzovka.volgogradschool.ru</w:t>
              </w:r>
            </w:hyperlink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083141" w:rsidRPr="00083141" w:rsidRDefault="00083141" w:rsidP="00BE561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8314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Этапы реализации исследовательского проекта. Перспективы продолжения проекта</w:t>
            </w:r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2407EA" w:rsidRPr="001C00B4" w:rsidRDefault="00083141" w:rsidP="001C00B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Организационный</w:t>
            </w:r>
          </w:p>
          <w:p w:rsidR="00083141" w:rsidRPr="00083141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="00A23F55" w:rsidRPr="001C00B4">
              <w:rPr>
                <w:rFonts w:ascii="Times New Roman" w:hAnsi="Times New Roman"/>
                <w:sz w:val="28"/>
                <w:szCs w:val="28"/>
              </w:rPr>
              <w:t>ПРИКАЗА о</w:t>
            </w:r>
            <w:r w:rsidR="002407EA" w:rsidRPr="001C00B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проведении районного фестиваля презентаций учебных проектов </w:t>
            </w:r>
            <w:r w:rsidR="002407EA" w:rsidRPr="001C00B4">
              <w:rPr>
                <w:rFonts w:ascii="Times New Roman" w:hAnsi="Times New Roman"/>
                <w:color w:val="000000"/>
                <w:sz w:val="28"/>
                <w:szCs w:val="28"/>
              </w:rPr>
              <w:t>«Горизонты открытий-2019»,</w:t>
            </w:r>
            <w:r w:rsidR="001C00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>установление договоренностей с партнерами, приобретение расходных материалов для исследовательского проекта: бумаги, файлов, батареек для фотоаппарата, дисков для хранения информации.</w:t>
            </w:r>
            <w:r w:rsid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>Создание творческой группы по реализации проекта.</w:t>
            </w:r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083141" w:rsidRPr="001C00B4" w:rsidRDefault="00083141" w:rsidP="001C00B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2. Информационный</w:t>
            </w:r>
          </w:p>
          <w:p w:rsidR="00083141" w:rsidRPr="00083141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Подготовка информации о проекте, выпуск листовок, проведение анкетирования,</w:t>
            </w:r>
            <w:r w:rsidR="00D01733" w:rsidRPr="001C00B4">
              <w:rPr>
                <w:rFonts w:ascii="Times New Roman" w:hAnsi="Times New Roman"/>
                <w:sz w:val="28"/>
                <w:szCs w:val="28"/>
              </w:rPr>
              <w:t xml:space="preserve"> размещение на сайте школы,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приглашение представителя Администрации Ерзовского городского поселения на заседание проектной группы.</w:t>
            </w:r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083141" w:rsidRPr="001C00B4" w:rsidRDefault="001C00B4" w:rsidP="001C00B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083141" w:rsidRPr="001C00B4">
              <w:rPr>
                <w:rFonts w:ascii="Times New Roman" w:hAnsi="Times New Roman"/>
                <w:b/>
                <w:sz w:val="28"/>
                <w:szCs w:val="28"/>
              </w:rPr>
              <w:t>Выполнение основных мероприятий проекта</w:t>
            </w:r>
          </w:p>
          <w:p w:rsidR="00083141" w:rsidRPr="001C00B4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- Организация сотрудничества с Администрацией </w:t>
            </w:r>
            <w:r w:rsidR="002407EA" w:rsidRPr="001C00B4">
              <w:rPr>
                <w:rFonts w:ascii="Times New Roman" w:hAnsi="Times New Roman"/>
                <w:sz w:val="28"/>
                <w:szCs w:val="28"/>
              </w:rPr>
              <w:t>Ерзовского городского поселения</w:t>
            </w:r>
            <w:proofErr w:type="gramStart"/>
            <w:r w:rsidRPr="001C00B4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C00B4">
              <w:rPr>
                <w:rFonts w:ascii="Times New Roman" w:hAnsi="Times New Roman"/>
                <w:sz w:val="28"/>
                <w:szCs w:val="28"/>
              </w:rPr>
              <w:t xml:space="preserve"> администрацией МБОУ «Ерзовская СШ», Ерзовской поселковой библиотекой, школьной библиотекой.  </w:t>
            </w:r>
          </w:p>
          <w:p w:rsidR="00083141" w:rsidRPr="001C00B4" w:rsidRDefault="002407EA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3141" w:rsidRPr="001C00B4">
              <w:rPr>
                <w:rFonts w:ascii="Times New Roman" w:hAnsi="Times New Roman"/>
                <w:sz w:val="28"/>
                <w:szCs w:val="28"/>
              </w:rPr>
              <w:t xml:space="preserve">- Организация изучение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загрязнения </w:t>
            </w:r>
            <w:r w:rsidR="00083141"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территории </w:t>
            </w:r>
            <w:r w:rsidR="00083141" w:rsidRPr="001C00B4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D01733" w:rsidRPr="001C00B4">
              <w:rPr>
                <w:rFonts w:ascii="Times New Roman" w:hAnsi="Times New Roman"/>
                <w:sz w:val="28"/>
                <w:szCs w:val="28"/>
              </w:rPr>
              <w:t xml:space="preserve"> пакетами</w:t>
            </w:r>
            <w:proofErr w:type="gramStart"/>
            <w:r w:rsidR="00D01733"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3141" w:rsidRPr="001C00B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083141" w:rsidRPr="001C00B4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- Оформление выставок листовок, рисунков, плакатов, фотографий.</w:t>
            </w:r>
          </w:p>
          <w:p w:rsidR="00083141" w:rsidRPr="001C00B4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>- Представление исследовательских работ на школьной конференции «Шаг в науку</w:t>
            </w:r>
            <w:r w:rsidR="00D01733" w:rsidRPr="001C00B4">
              <w:rPr>
                <w:rFonts w:ascii="Times New Roman" w:hAnsi="Times New Roman"/>
                <w:sz w:val="28"/>
                <w:szCs w:val="28"/>
              </w:rPr>
              <w:t>- 2019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».  </w:t>
            </w:r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083141" w:rsidRPr="001C00B4" w:rsidRDefault="00083141" w:rsidP="001C00B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1C00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Заключительный</w:t>
            </w:r>
          </w:p>
          <w:p w:rsidR="00083141" w:rsidRPr="001C00B4" w:rsidRDefault="00083141" w:rsidP="001C00B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C00B4">
              <w:rPr>
                <w:rFonts w:ascii="Times New Roman" w:hAnsi="Times New Roman"/>
                <w:sz w:val="28"/>
                <w:szCs w:val="28"/>
              </w:rPr>
              <w:t xml:space="preserve">Заключительное мероприятие по проекту </w:t>
            </w:r>
            <w:r w:rsidR="00D01733" w:rsidRPr="001C00B4">
              <w:rPr>
                <w:rFonts w:ascii="Times New Roman" w:hAnsi="Times New Roman"/>
                <w:sz w:val="28"/>
                <w:szCs w:val="28"/>
              </w:rPr>
              <w:t>– п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>роведение презентации проекта в поселковой и школьной библиотеках, на классных часах; размещение материалов проекта на школьном сайте.</w:t>
            </w:r>
            <w:proofErr w:type="gramEnd"/>
          </w:p>
        </w:tc>
      </w:tr>
      <w:tr w:rsidR="00083141" w:rsidRPr="00083141" w:rsidTr="00E94D7D">
        <w:tc>
          <w:tcPr>
            <w:tcW w:w="9571" w:type="dxa"/>
            <w:gridSpan w:val="3"/>
          </w:tcPr>
          <w:p w:rsidR="001C00B4" w:rsidRPr="001C00B4" w:rsidRDefault="00083141" w:rsidP="001C00B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="001C00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C00B4">
              <w:rPr>
                <w:rFonts w:ascii="Times New Roman" w:hAnsi="Times New Roman"/>
                <w:b/>
                <w:sz w:val="28"/>
                <w:szCs w:val="28"/>
              </w:rPr>
              <w:t>Отчетный</w:t>
            </w:r>
          </w:p>
          <w:p w:rsidR="00083141" w:rsidRPr="001C00B4" w:rsidRDefault="00083141" w:rsidP="0002383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07EA" w:rsidRPr="001C00B4">
              <w:rPr>
                <w:rFonts w:ascii="Times New Roman" w:hAnsi="Times New Roman"/>
                <w:sz w:val="28"/>
                <w:szCs w:val="28"/>
              </w:rPr>
              <w:t>12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07EA" w:rsidRPr="001C00B4">
              <w:rPr>
                <w:rFonts w:ascii="Times New Roman" w:hAnsi="Times New Roman"/>
                <w:sz w:val="28"/>
                <w:szCs w:val="28"/>
              </w:rPr>
              <w:t xml:space="preserve"> мар</w:t>
            </w:r>
            <w:r w:rsidR="00750418" w:rsidRPr="001C00B4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Pr="001C00B4">
              <w:rPr>
                <w:rFonts w:ascii="Times New Roman" w:hAnsi="Times New Roman"/>
                <w:sz w:val="28"/>
                <w:szCs w:val="28"/>
              </w:rPr>
              <w:t xml:space="preserve">2019год. </w:t>
            </w:r>
          </w:p>
        </w:tc>
      </w:tr>
    </w:tbl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Планета наша просит, умоляя,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 помощи, что люди не дают.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Планету нашу люди загрязняют,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Не думают о будущем своём.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Услышьте, люди, зов Земли родной!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Что детям вы оставите в наследство?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Не будет рек, лесов, морей, озер</w:t>
      </w:r>
    </w:p>
    <w:p w:rsidR="00B620E5" w:rsidRDefault="00B620E5" w:rsidP="00297329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Погибнет всё от вашего БЕЗДЕЙСТВИЯ.</w:t>
      </w:r>
    </w:p>
    <w:p w:rsidR="007A7FDD" w:rsidRDefault="007A7FDD" w:rsidP="00D01733">
      <w:pPr>
        <w:jc w:val="center"/>
        <w:rPr>
          <w:rFonts w:ascii="Times New Roman" w:hAnsi="Times New Roman"/>
          <w:b/>
          <w:sz w:val="28"/>
          <w:szCs w:val="28"/>
        </w:rPr>
      </w:pPr>
      <w:r w:rsidRPr="00D01733">
        <w:rPr>
          <w:rFonts w:ascii="Times New Roman" w:hAnsi="Times New Roman"/>
          <w:b/>
          <w:sz w:val="28"/>
          <w:szCs w:val="28"/>
        </w:rPr>
        <w:t>Актуальность</w:t>
      </w:r>
    </w:p>
    <w:p w:rsidR="007A7FDD" w:rsidRPr="00D86C0B" w:rsidRDefault="001C00B4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A7FDD" w:rsidRPr="00D86C0B">
        <w:rPr>
          <w:rFonts w:ascii="Times New Roman" w:hAnsi="Times New Roman"/>
          <w:sz w:val="28"/>
          <w:szCs w:val="28"/>
        </w:rPr>
        <w:t>Однажды в нашей жизни появились пакеты. В чём проблема</w:t>
      </w:r>
      <w:r w:rsidR="002407EA" w:rsidRPr="00D86C0B">
        <w:rPr>
          <w:rFonts w:ascii="Times New Roman" w:hAnsi="Times New Roman"/>
          <w:sz w:val="28"/>
          <w:szCs w:val="28"/>
        </w:rPr>
        <w:t>?</w:t>
      </w:r>
      <w:r w:rsidR="002407EA" w:rsidRPr="00D86C0B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7A7FDD" w:rsidRPr="00D86C0B">
        <w:rPr>
          <w:rFonts w:ascii="Times New Roman" w:hAnsi="Times New Roman"/>
          <w:sz w:val="28"/>
          <w:szCs w:val="28"/>
          <w:lang w:eastAsia="ru-RU"/>
        </w:rPr>
        <w:t>амый продаваемый товар в российских супермаркетах — пластиковые пакеты. </w:t>
      </w:r>
      <w:r w:rsidR="007A7FDD" w:rsidRPr="00D86C0B">
        <w:rPr>
          <w:rFonts w:ascii="Times New Roman" w:hAnsi="Times New Roman"/>
          <w:b/>
          <w:bCs/>
          <w:sz w:val="28"/>
          <w:szCs w:val="28"/>
          <w:lang w:eastAsia="ru-RU"/>
        </w:rPr>
        <w:t>Их используют буквально 12 минут</w:t>
      </w:r>
      <w:r w:rsidR="007A7FDD" w:rsidRPr="00D86C0B">
        <w:rPr>
          <w:rFonts w:ascii="Times New Roman" w:hAnsi="Times New Roman"/>
          <w:sz w:val="28"/>
          <w:szCs w:val="28"/>
          <w:lang w:eastAsia="ru-RU"/>
        </w:rPr>
        <w:t>, чтобы донести продукты из магазина. Затем в пакетах выносят мусор или копят, чтобы потом всё равно отправить на свалку.</w:t>
      </w:r>
    </w:p>
    <w:p w:rsidR="007A7FDD" w:rsidRPr="00D86C0B" w:rsidRDefault="001C00B4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</w:t>
      </w:r>
      <w:r w:rsidR="007A7FDD" w:rsidRPr="00D86C0B">
        <w:rPr>
          <w:rFonts w:ascii="Times New Roman" w:hAnsi="Times New Roman"/>
          <w:b/>
          <w:bCs/>
          <w:sz w:val="28"/>
          <w:szCs w:val="28"/>
          <w:lang w:eastAsia="ru-RU"/>
        </w:rPr>
        <w:t>В России каждый человек использует 181 пакет в течение года.</w:t>
      </w:r>
    </w:p>
    <w:p w:rsidR="007A7FDD" w:rsidRPr="00D86C0B" w:rsidRDefault="007A7FDD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 xml:space="preserve">Когда пакеты становятся мусором, то распадаются на мелкие частички и попадают в желудки 31 вида морских млекопитающих и 100 видов </w:t>
      </w:r>
    </w:p>
    <w:p w:rsidR="007A7FDD" w:rsidRPr="00D86C0B" w:rsidRDefault="007A7FDD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морских птиц, убивая их. Пакеты входят в список основных загрязнителей прибрежных территорий, а в городах они забивают канализацию, из-за чего случаются наводнения.</w:t>
      </w:r>
    </w:p>
    <w:p w:rsidR="007A7FDD" w:rsidRPr="00D86C0B" w:rsidRDefault="001C00B4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7A7FDD" w:rsidRPr="00D86C0B">
        <w:rPr>
          <w:rFonts w:ascii="Times New Roman" w:hAnsi="Times New Roman"/>
          <w:sz w:val="28"/>
          <w:szCs w:val="28"/>
          <w:lang w:eastAsia="ru-RU"/>
        </w:rPr>
        <w:t>За год в мире используется </w:t>
      </w:r>
      <w:r w:rsidR="007A7FDD" w:rsidRPr="00D86C0B">
        <w:rPr>
          <w:rFonts w:ascii="Times New Roman" w:hAnsi="Times New Roman"/>
          <w:b/>
          <w:bCs/>
          <w:sz w:val="28"/>
          <w:szCs w:val="28"/>
          <w:lang w:eastAsia="ru-RU"/>
        </w:rPr>
        <w:t>500 миллиардов пакетов</w:t>
      </w:r>
      <w:r w:rsidR="007A7FDD" w:rsidRPr="00D86C0B">
        <w:rPr>
          <w:rFonts w:ascii="Times New Roman" w:hAnsi="Times New Roman"/>
          <w:sz w:val="28"/>
          <w:szCs w:val="28"/>
          <w:lang w:eastAsia="ru-RU"/>
        </w:rPr>
        <w:t>, в России — 26,5 миллиардов (5% от мирового потребления).</w:t>
      </w:r>
    </w:p>
    <w:p w:rsidR="007A7FDD" w:rsidRPr="00D86C0B" w:rsidRDefault="004A071B" w:rsidP="00D86C0B">
      <w:pPr>
        <w:pStyle w:val="a6"/>
        <w:jc w:val="both"/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86C0B">
        <w:rPr>
          <w:rStyle w:val="c0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В </w:t>
      </w:r>
      <w:r w:rsidR="00431AAB"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наши дни ежегодно</w:t>
      </w:r>
      <w:r w:rsidRPr="00D86C0B">
        <w:rPr>
          <w:rStyle w:val="c2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производятся и выбрасываются миллионы полиэтиленовых пакетов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Огромное количество мусора на улицах нашего города заставило нас задуматься над вопросом: что нужно сделать, чтобы город стал более чистым?</w:t>
      </w:r>
    </w:p>
    <w:p w:rsidR="002407EA" w:rsidRPr="00D86C0B" w:rsidRDefault="0092694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6" w:history="1">
        <w:r w:rsidR="002407EA" w:rsidRPr="00D86C0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Пакеты</w:t>
        </w:r>
      </w:hyperlink>
      <w:r w:rsidR="002407EA" w:rsidRPr="00D86C0B">
        <w:rPr>
          <w:rStyle w:val="apple-converted-space"/>
          <w:rFonts w:ascii="Times New Roman" w:hAnsi="Times New Roman"/>
          <w:sz w:val="28"/>
          <w:szCs w:val="28"/>
        </w:rPr>
        <w:t> </w:t>
      </w:r>
      <w:r w:rsidR="002407EA" w:rsidRPr="00D86C0B">
        <w:rPr>
          <w:rFonts w:ascii="Times New Roman" w:hAnsi="Times New Roman"/>
          <w:sz w:val="28"/>
          <w:szCs w:val="28"/>
        </w:rPr>
        <w:t>являются самым популярным видом упаковки для продукции. Однако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 xml:space="preserve"> мало кто знает, что созданы </w:t>
      </w:r>
      <w:r w:rsidR="000229C2" w:rsidRPr="00D86C0B">
        <w:rPr>
          <w:rFonts w:ascii="Times New Roman" w:hAnsi="Times New Roman"/>
          <w:color w:val="000000"/>
          <w:sz w:val="28"/>
          <w:szCs w:val="28"/>
        </w:rPr>
        <w:t>они,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 xml:space="preserve"> были сравнительно недавно, примерно в середине 19-го века.</w:t>
      </w:r>
    </w:p>
    <w:p w:rsidR="002407EA" w:rsidRPr="00D86C0B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D86C0B">
        <w:rPr>
          <w:rFonts w:ascii="Times New Roman" w:hAnsi="Times New Roman"/>
          <w:color w:val="000000"/>
          <w:sz w:val="28"/>
          <w:szCs w:val="28"/>
        </w:rPr>
        <w:t>До того момента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 xml:space="preserve"> люди складывали покупки в корзины, сумки, сундучки и полотняные мешки.</w:t>
      </w:r>
    </w:p>
    <w:p w:rsidR="002407EA" w:rsidRPr="00D86C0B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>Первым был придуман пакет из бумаги британским изобретателем в</w:t>
      </w:r>
      <w:r w:rsidR="002407EA" w:rsidRPr="00D86C0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2407EA" w:rsidRPr="00D86C0B">
        <w:rPr>
          <w:rFonts w:ascii="Times New Roman" w:hAnsi="Times New Roman"/>
          <w:b/>
          <w:bCs/>
          <w:color w:val="000000"/>
          <w:sz w:val="28"/>
          <w:szCs w:val="28"/>
        </w:rPr>
        <w:t>1859</w:t>
      </w:r>
      <w:r w:rsidR="002407EA" w:rsidRPr="00D86C0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>году</w:t>
      </w:r>
      <w:r w:rsidR="002407EA" w:rsidRPr="00D86C0B">
        <w:rPr>
          <w:rFonts w:ascii="Times New Roman" w:hAnsi="Times New Roman"/>
          <w:b/>
          <w:bCs/>
          <w:color w:val="000000"/>
          <w:sz w:val="28"/>
          <w:szCs w:val="28"/>
        </w:rPr>
        <w:t>Уильям Гудейлом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>. На каждый кулек наносилось название продукта. Такая упаковка очень понравилась горожанам и облегчала переноску покупок. Но при всех плюсах были и минусы: одни могли рассыпаться в руках, д</w:t>
      </w:r>
      <w:r w:rsidR="00D01733" w:rsidRPr="00D86C0B">
        <w:rPr>
          <w:rFonts w:ascii="Times New Roman" w:hAnsi="Times New Roman"/>
          <w:color w:val="000000"/>
          <w:sz w:val="28"/>
          <w:szCs w:val="28"/>
        </w:rPr>
        <w:t>ругие - было не</w:t>
      </w:r>
      <w:r w:rsidR="002407EA" w:rsidRPr="00D86C0B">
        <w:rPr>
          <w:rFonts w:ascii="Times New Roman" w:hAnsi="Times New Roman"/>
          <w:color w:val="000000"/>
          <w:sz w:val="28"/>
          <w:szCs w:val="28"/>
        </w:rPr>
        <w:t>удобно нести.</w:t>
      </w:r>
    </w:p>
    <w:p w:rsidR="002407EA" w:rsidRPr="00D86C0B" w:rsidRDefault="002407EA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color w:val="000000"/>
          <w:sz w:val="28"/>
          <w:szCs w:val="28"/>
        </w:rPr>
        <w:t>Проблему решил изобретатель</w:t>
      </w:r>
      <w:r w:rsidRPr="00D86C0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 xml:space="preserve">Лютер </w:t>
      </w:r>
      <w:proofErr w:type="spellStart"/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Кроуэлл</w:t>
      </w:r>
      <w:proofErr w:type="spellEnd"/>
      <w:r w:rsidRPr="00D86C0B">
        <w:rPr>
          <w:rFonts w:ascii="Times New Roman" w:hAnsi="Times New Roman"/>
          <w:color w:val="000000"/>
          <w:sz w:val="28"/>
          <w:szCs w:val="28"/>
        </w:rPr>
        <w:t>. Он придумал бумажный пакет с плоским дном в</w:t>
      </w:r>
      <w:r w:rsidRPr="00D86C0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1870-м</w:t>
      </w:r>
      <w:r w:rsidRPr="00D86C0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color w:val="000000"/>
          <w:sz w:val="28"/>
          <w:szCs w:val="28"/>
        </w:rPr>
        <w:t xml:space="preserve">году. Сначала пакеты были однотонными, но потом на них начали наносить рисунок, используя плоскую печать. Таким образом, владельцы магазинов получили возможность размещать на упаковке свою рекламу. Позднее, к пакетам стали приделывать ручки. Форма же оставалась неизменной. Бумажными пакетами с плоским дном во всем мире </w:t>
      </w:r>
      <w:proofErr w:type="gramStart"/>
      <w:r w:rsidRPr="00D86C0B">
        <w:rPr>
          <w:rFonts w:ascii="Times New Roman" w:hAnsi="Times New Roman"/>
          <w:color w:val="000000"/>
          <w:sz w:val="28"/>
          <w:szCs w:val="28"/>
        </w:rPr>
        <w:t>пользуются по сей</w:t>
      </w:r>
      <w:proofErr w:type="gramEnd"/>
      <w:r w:rsidRPr="00D86C0B">
        <w:rPr>
          <w:rFonts w:ascii="Times New Roman" w:hAnsi="Times New Roman"/>
          <w:color w:val="000000"/>
          <w:sz w:val="28"/>
          <w:szCs w:val="28"/>
        </w:rPr>
        <w:t xml:space="preserve"> день, изменяются лишь виды бумаги и внешний вид.</w:t>
      </w:r>
    </w:p>
    <w:p w:rsidR="002407EA" w:rsidRPr="00D86C0B" w:rsidRDefault="0088046E" w:rsidP="00D86C0B">
      <w:pPr>
        <w:pStyle w:val="a6"/>
        <w:jc w:val="both"/>
        <w:rPr>
          <w:rStyle w:val="apple-converted-space"/>
          <w:rFonts w:ascii="Times New Roman" w:hAnsi="Times New Roman"/>
          <w:color w:val="222121"/>
          <w:sz w:val="28"/>
          <w:szCs w:val="28"/>
        </w:rPr>
      </w:pPr>
      <w:r>
        <w:rPr>
          <w:rFonts w:ascii="Times New Roman" w:hAnsi="Times New Roman"/>
          <w:color w:val="222121"/>
          <w:sz w:val="28"/>
          <w:szCs w:val="28"/>
        </w:rPr>
        <w:t xml:space="preserve">      </w:t>
      </w:r>
      <w:r w:rsidR="002407EA" w:rsidRPr="00D86C0B">
        <w:rPr>
          <w:rFonts w:ascii="Times New Roman" w:hAnsi="Times New Roman"/>
          <w:color w:val="222121"/>
          <w:sz w:val="28"/>
          <w:szCs w:val="28"/>
        </w:rPr>
        <w:t>Первые пакеты в России появили</w:t>
      </w:r>
      <w:r w:rsidR="000229C2" w:rsidRPr="00D86C0B">
        <w:rPr>
          <w:rFonts w:ascii="Times New Roman" w:hAnsi="Times New Roman"/>
          <w:color w:val="222121"/>
          <w:sz w:val="28"/>
          <w:szCs w:val="28"/>
        </w:rPr>
        <w:t>сь около 15 - 25</w:t>
      </w:r>
      <w:r w:rsidR="002407EA" w:rsidRPr="00D86C0B">
        <w:rPr>
          <w:rFonts w:ascii="Times New Roman" w:hAnsi="Times New Roman"/>
          <w:color w:val="222121"/>
          <w:sz w:val="28"/>
          <w:szCs w:val="28"/>
        </w:rPr>
        <w:t xml:space="preserve"> лет назад. На смену сеткам и авоськам пришли полиэтиленовые пакеты различных моделей. В связи с </w:t>
      </w:r>
      <w:r w:rsidR="002407EA" w:rsidRPr="00D86C0B">
        <w:rPr>
          <w:rFonts w:ascii="Times New Roman" w:hAnsi="Times New Roman"/>
          <w:color w:val="222121"/>
          <w:sz w:val="28"/>
          <w:szCs w:val="28"/>
        </w:rPr>
        <w:lastRenderedPageBreak/>
        <w:t>большой выносливостью и экономичностью полиэтиленовые пакеты стали пользоваться большим спросом.</w:t>
      </w:r>
      <w:r w:rsidR="002407EA" w:rsidRPr="00D86C0B">
        <w:rPr>
          <w:rStyle w:val="apple-converted-space"/>
          <w:rFonts w:ascii="Times New Roman" w:hAnsi="Times New Roman"/>
          <w:color w:val="222121"/>
          <w:sz w:val="28"/>
          <w:szCs w:val="28"/>
        </w:rPr>
        <w:t> </w:t>
      </w:r>
    </w:p>
    <w:p w:rsidR="0088046E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229C2" w:rsidRPr="00D86C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Теперь ученые работают над созданием недорогих в производстве пакетов, которые не будут ухудшать экологическую ситуацию. Осенью 2004 года в Великобритании были запущены в производство первые в мире</w:t>
      </w:r>
      <w:r w:rsidR="000229C2" w:rsidRPr="00D86C0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0229C2" w:rsidRPr="00D86C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биоразлагаемые пакеты</w:t>
      </w:r>
      <w:r w:rsidR="000229C2" w:rsidRPr="00D86C0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0229C2" w:rsidRPr="00D86C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хлеба. Новый материал, из которого производятся пакеты, распадается на углекислый газ и воду за четыре года. </w:t>
      </w:r>
    </w:p>
    <w:p w:rsidR="000229C2" w:rsidRPr="00D86C0B" w:rsidRDefault="0088046E" w:rsidP="0088046E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8046E">
        <w:rPr>
          <w:rFonts w:ascii="Times New Roman" w:hAnsi="Times New Roman"/>
          <w:sz w:val="28"/>
          <w:szCs w:val="28"/>
        </w:rPr>
        <w:t xml:space="preserve"> </w:t>
      </w:r>
      <w:r w:rsidR="000229C2" w:rsidRPr="0088046E">
        <w:rPr>
          <w:rFonts w:ascii="Times New Roman" w:hAnsi="Times New Roman"/>
          <w:sz w:val="28"/>
          <w:szCs w:val="28"/>
        </w:rPr>
        <w:t>А в Норвегии крупные столичные универмаги</w:t>
      </w:r>
      <w:r w:rsidR="000229C2" w:rsidRPr="00D86C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оснастили</w:t>
      </w:r>
      <w:r w:rsidR="000229C2" w:rsidRPr="00D86C0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0229C2" w:rsidRPr="00D86C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самоликвидирующимися пакетами</w:t>
      </w:r>
      <w:r w:rsidR="000229C2" w:rsidRPr="00D86C0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0229C2" w:rsidRPr="00D86C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пищевых продуктов. Они изготовлены из полимера на основе кукурузного крахмала, выдерживают большой вес и не наносят ущерба природе. Единственным недостатком этой упаковки является ее дороговизна. Но пока изобретения ученых еще не поступили в массовое производство, полиэтилен продолжает пользоваться огромным спросом, и конкурировать с этой упаковкой могут только старые </w:t>
      </w:r>
      <w:r w:rsidR="000229C2" w:rsidRPr="00D86C0B">
        <w:rPr>
          <w:rFonts w:ascii="Times New Roman" w:hAnsi="Times New Roman"/>
          <w:sz w:val="28"/>
          <w:szCs w:val="28"/>
          <w:shd w:val="clear" w:color="auto" w:fill="FFFFFF"/>
        </w:rPr>
        <w:t>добрые</w:t>
      </w:r>
      <w:hyperlink r:id="rId17" w:history="1">
        <w:r w:rsidR="000229C2" w:rsidRPr="00D86C0B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бумажные пакеты</w:t>
        </w:r>
      </w:hyperlink>
      <w:r w:rsidR="000229C2" w:rsidRPr="00D86C0B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88046E" w:rsidRDefault="0088046E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046E">
        <w:rPr>
          <w:rFonts w:ascii="Times New Roman" w:hAnsi="Times New Roman"/>
          <w:sz w:val="28"/>
          <w:szCs w:val="28"/>
        </w:rPr>
        <w:t xml:space="preserve">      Р</w:t>
      </w:r>
      <w:r w:rsidR="000229C2" w:rsidRPr="0088046E">
        <w:rPr>
          <w:rFonts w:ascii="Times New Roman" w:hAnsi="Times New Roman"/>
          <w:sz w:val="28"/>
          <w:szCs w:val="28"/>
        </w:rPr>
        <w:t>яд стран решил перенять Ирландский опыт. Германия, Австралия, США уже подумывают сказать «нет» полиэтиленовым пакетам потому что:</w:t>
      </w:r>
    </w:p>
    <w:p w:rsidR="0088046E" w:rsidRDefault="000229C2" w:rsidP="0088046E">
      <w:pPr>
        <w:pStyle w:val="a6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400 лет —</w:t>
      </w:r>
      <w:r w:rsidRPr="00D86C0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color w:val="000000"/>
          <w:sz w:val="28"/>
          <w:szCs w:val="28"/>
        </w:rPr>
        <w:t>время разложения одного полиэтиленового пакета в природе</w:t>
      </w:r>
      <w:r w:rsidR="0088046E">
        <w:rPr>
          <w:rFonts w:ascii="Times New Roman" w:hAnsi="Times New Roman"/>
          <w:color w:val="000000"/>
          <w:sz w:val="28"/>
          <w:szCs w:val="28"/>
        </w:rPr>
        <w:t>;</w:t>
      </w:r>
    </w:p>
    <w:p w:rsidR="0088046E" w:rsidRDefault="000229C2" w:rsidP="0088046E">
      <w:pPr>
        <w:pStyle w:val="a6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60%</w:t>
      </w:r>
      <w:r w:rsidRPr="00D86C0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color w:val="000000"/>
          <w:sz w:val="28"/>
          <w:szCs w:val="28"/>
        </w:rPr>
        <w:t>полиэтиленовых пакетов не разлагаются и не сжигаются</w:t>
      </w:r>
      <w:r w:rsidR="0088046E">
        <w:rPr>
          <w:rFonts w:ascii="Times New Roman" w:hAnsi="Times New Roman"/>
          <w:color w:val="000000"/>
          <w:sz w:val="28"/>
          <w:szCs w:val="28"/>
        </w:rPr>
        <w:t>;</w:t>
      </w:r>
    </w:p>
    <w:p w:rsidR="0088046E" w:rsidRDefault="000229C2" w:rsidP="0088046E">
      <w:pPr>
        <w:pStyle w:val="a6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более 60%</w:t>
      </w:r>
      <w:r w:rsidRPr="00D86C0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color w:val="000000"/>
          <w:sz w:val="28"/>
          <w:szCs w:val="28"/>
        </w:rPr>
        <w:t>отходов, загрязняющих морское дно — полиэтиленовые пакеты</w:t>
      </w:r>
      <w:r w:rsidR="0088046E">
        <w:rPr>
          <w:rFonts w:ascii="Times New Roman" w:hAnsi="Times New Roman"/>
          <w:color w:val="000000"/>
          <w:sz w:val="28"/>
          <w:szCs w:val="28"/>
        </w:rPr>
        <w:t>;</w:t>
      </w:r>
    </w:p>
    <w:p w:rsidR="0088046E" w:rsidRDefault="000229C2" w:rsidP="0088046E">
      <w:pPr>
        <w:pStyle w:val="a6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20 минут —</w:t>
      </w:r>
      <w:r w:rsidRPr="00D86C0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6C0B">
        <w:rPr>
          <w:rFonts w:ascii="Times New Roman" w:hAnsi="Times New Roman"/>
          <w:color w:val="000000"/>
          <w:sz w:val="28"/>
          <w:szCs w:val="28"/>
        </w:rPr>
        <w:t>среднее время использования 1 полиэтиленового пакета</w:t>
      </w:r>
      <w:r w:rsidR="00D01733" w:rsidRPr="00D86C0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229C2" w:rsidRPr="00D86C0B" w:rsidRDefault="00D01733" w:rsidP="00BE5618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color w:val="000000"/>
          <w:sz w:val="28"/>
          <w:szCs w:val="28"/>
        </w:rPr>
        <w:t>В нашей стране не ведется подобной борьбы с полиэтиленовыми пакетами. Ведь стоимость полиэтиленовых пакетов во много раз ниже стоимости любой другой упаковки.</w:t>
      </w:r>
      <w:r w:rsidR="000229C2" w:rsidRPr="00D86C0B">
        <w:rPr>
          <w:rFonts w:ascii="Times New Roman" w:hAnsi="Times New Roman"/>
          <w:color w:val="000000"/>
          <w:sz w:val="28"/>
          <w:szCs w:val="28"/>
        </w:rPr>
        <w:br/>
      </w:r>
      <w:r w:rsidR="00BE5618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229C2" w:rsidRPr="00D86C0B">
        <w:rPr>
          <w:rFonts w:ascii="Times New Roman" w:hAnsi="Times New Roman"/>
          <w:color w:val="000000"/>
          <w:sz w:val="28"/>
          <w:szCs w:val="28"/>
        </w:rPr>
        <w:t>Мы обратились к этой проблеме, потому что полиэтиленовый пакет – это серьезный вред экологии.</w:t>
      </w:r>
    </w:p>
    <w:p w:rsidR="00431AAB" w:rsidRDefault="007A7FDD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     </w:t>
      </w:r>
      <w:r w:rsidRPr="00D86C0B">
        <w:rPr>
          <w:rFonts w:ascii="Times New Roman" w:hAnsi="Times New Roman"/>
          <w:b/>
          <w:sz w:val="28"/>
          <w:szCs w:val="28"/>
        </w:rPr>
        <w:t>Цель  нашего исследования</w:t>
      </w:r>
      <w:r w:rsidRPr="00D86C0B">
        <w:rPr>
          <w:rFonts w:ascii="Times New Roman" w:hAnsi="Times New Roman"/>
          <w:b/>
          <w:i/>
          <w:sz w:val="28"/>
          <w:szCs w:val="28"/>
        </w:rPr>
        <w:t>:</w:t>
      </w:r>
      <w:r w:rsidRPr="00D86C0B">
        <w:rPr>
          <w:rFonts w:ascii="Times New Roman" w:hAnsi="Times New Roman"/>
          <w:sz w:val="28"/>
          <w:szCs w:val="28"/>
        </w:rPr>
        <w:t xml:space="preserve">  </w:t>
      </w:r>
    </w:p>
    <w:p w:rsidR="007A7FDD" w:rsidRPr="00D86C0B" w:rsidRDefault="00431AAB" w:rsidP="00431AAB">
      <w:pPr>
        <w:pStyle w:val="a6"/>
        <w:numPr>
          <w:ilvl w:val="0"/>
          <w:numId w:val="22"/>
        </w:numPr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A7FDD" w:rsidRPr="00D86C0B">
        <w:rPr>
          <w:rFonts w:ascii="Times New Roman" w:hAnsi="Times New Roman"/>
          <w:sz w:val="28"/>
          <w:szCs w:val="28"/>
        </w:rPr>
        <w:t xml:space="preserve">зучение свойств   значение </w:t>
      </w:r>
      <w:r w:rsidRPr="00D86C0B">
        <w:rPr>
          <w:rFonts w:ascii="Times New Roman" w:hAnsi="Times New Roman"/>
          <w:sz w:val="28"/>
          <w:szCs w:val="28"/>
        </w:rPr>
        <w:t>пластиковых пакетов</w:t>
      </w:r>
      <w:r w:rsidR="007A7FDD" w:rsidRPr="00D86C0B">
        <w:rPr>
          <w:rFonts w:ascii="Times New Roman" w:hAnsi="Times New Roman"/>
          <w:sz w:val="28"/>
          <w:szCs w:val="28"/>
        </w:rPr>
        <w:t xml:space="preserve">  в жизни человека и природы</w:t>
      </w:r>
      <w:r w:rsidR="008F3929" w:rsidRPr="00D86C0B">
        <w:rPr>
          <w:rFonts w:ascii="Times New Roman" w:hAnsi="Times New Roman"/>
          <w:sz w:val="28"/>
          <w:szCs w:val="28"/>
        </w:rPr>
        <w:t>. Привлечение учащихся и родителей, общественности школы к данной проблеме</w:t>
      </w:r>
    </w:p>
    <w:p w:rsidR="007A7FDD" w:rsidRPr="00D86C0B" w:rsidRDefault="008F3929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D86C0B">
        <w:rPr>
          <w:rFonts w:ascii="Times New Roman" w:hAnsi="Times New Roman"/>
          <w:b/>
          <w:sz w:val="28"/>
          <w:szCs w:val="28"/>
        </w:rPr>
        <w:t xml:space="preserve">     </w:t>
      </w:r>
      <w:r w:rsidR="007A7FDD" w:rsidRPr="00D86C0B">
        <w:rPr>
          <w:rFonts w:ascii="Times New Roman" w:hAnsi="Times New Roman"/>
          <w:b/>
          <w:sz w:val="28"/>
          <w:szCs w:val="28"/>
        </w:rPr>
        <w:t>Задачи:</w:t>
      </w:r>
    </w:p>
    <w:p w:rsidR="007A7FDD" w:rsidRPr="00D86C0B" w:rsidRDefault="00431AAB" w:rsidP="00431AAB">
      <w:pPr>
        <w:pStyle w:val="a6"/>
        <w:numPr>
          <w:ilvl w:val="0"/>
          <w:numId w:val="22"/>
        </w:numPr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A7FDD" w:rsidRPr="00D86C0B">
        <w:rPr>
          <w:rFonts w:ascii="Times New Roman" w:hAnsi="Times New Roman"/>
          <w:sz w:val="28"/>
          <w:szCs w:val="28"/>
        </w:rPr>
        <w:t xml:space="preserve">ыяснить историю создания и применения </w:t>
      </w:r>
      <w:r w:rsidRPr="00D86C0B">
        <w:rPr>
          <w:rFonts w:ascii="Times New Roman" w:hAnsi="Times New Roman"/>
          <w:sz w:val="28"/>
          <w:szCs w:val="28"/>
        </w:rPr>
        <w:t>пластиковых пакетов</w:t>
      </w:r>
      <w:r w:rsidR="007A7FDD" w:rsidRPr="00D86C0B">
        <w:rPr>
          <w:rFonts w:ascii="Times New Roman" w:hAnsi="Times New Roman"/>
          <w:sz w:val="28"/>
          <w:szCs w:val="28"/>
        </w:rPr>
        <w:t>;</w:t>
      </w:r>
    </w:p>
    <w:p w:rsidR="007A7FDD" w:rsidRPr="00D86C0B" w:rsidRDefault="007A7FDD" w:rsidP="00431AAB">
      <w:pPr>
        <w:pStyle w:val="a6"/>
        <w:numPr>
          <w:ilvl w:val="0"/>
          <w:numId w:val="22"/>
        </w:numPr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</w:rPr>
        <w:t xml:space="preserve">изучить химические свойства </w:t>
      </w:r>
      <w:r w:rsidR="00431AAB" w:rsidRPr="00D86C0B">
        <w:rPr>
          <w:rFonts w:ascii="Times New Roman" w:hAnsi="Times New Roman"/>
          <w:sz w:val="28"/>
          <w:szCs w:val="28"/>
        </w:rPr>
        <w:t>пластиковых пакетов</w:t>
      </w:r>
      <w:r w:rsidRPr="00D86C0B">
        <w:rPr>
          <w:rFonts w:ascii="Times New Roman" w:hAnsi="Times New Roman"/>
          <w:sz w:val="28"/>
          <w:szCs w:val="28"/>
        </w:rPr>
        <w:t>;</w:t>
      </w:r>
    </w:p>
    <w:p w:rsidR="00E572C5" w:rsidRPr="00D86C0B" w:rsidRDefault="007A7FDD" w:rsidP="00431AAB">
      <w:pPr>
        <w:pStyle w:val="a6"/>
        <w:numPr>
          <w:ilvl w:val="0"/>
          <w:numId w:val="22"/>
        </w:numPr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</w:rPr>
        <w:t xml:space="preserve">найти полезное применение </w:t>
      </w:r>
      <w:r w:rsidR="00431AAB" w:rsidRPr="00D86C0B">
        <w:rPr>
          <w:rFonts w:ascii="Times New Roman" w:hAnsi="Times New Roman"/>
          <w:sz w:val="28"/>
          <w:szCs w:val="28"/>
        </w:rPr>
        <w:t>этому предмету</w:t>
      </w:r>
      <w:r w:rsidRPr="00D86C0B">
        <w:rPr>
          <w:rFonts w:ascii="Times New Roman" w:hAnsi="Times New Roman"/>
          <w:sz w:val="28"/>
          <w:szCs w:val="28"/>
        </w:rPr>
        <w:t>, т.е. утилизация</w:t>
      </w:r>
      <w:r w:rsidR="008F3929" w:rsidRPr="00D86C0B">
        <w:rPr>
          <w:rFonts w:ascii="Times New Roman" w:hAnsi="Times New Roman"/>
          <w:sz w:val="28"/>
          <w:szCs w:val="28"/>
        </w:rPr>
        <w:t>.</w:t>
      </w:r>
    </w:p>
    <w:p w:rsidR="00F652B6" w:rsidRPr="00D86C0B" w:rsidRDefault="00BE5618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652B6" w:rsidRPr="00D86C0B">
        <w:rPr>
          <w:rFonts w:ascii="Times New Roman" w:hAnsi="Times New Roman"/>
          <w:b/>
          <w:sz w:val="28"/>
          <w:szCs w:val="28"/>
        </w:rPr>
        <w:t>Предмет исследования</w:t>
      </w:r>
      <w:r w:rsidR="00F652B6" w:rsidRPr="00D86C0B">
        <w:rPr>
          <w:rFonts w:ascii="Times New Roman" w:hAnsi="Times New Roman"/>
          <w:i/>
          <w:sz w:val="28"/>
          <w:szCs w:val="28"/>
        </w:rPr>
        <w:t>:</w:t>
      </w:r>
      <w:r w:rsidR="00F652B6" w:rsidRPr="00D86C0B">
        <w:rPr>
          <w:rFonts w:ascii="Times New Roman" w:hAnsi="Times New Roman"/>
          <w:sz w:val="28"/>
          <w:szCs w:val="28"/>
        </w:rPr>
        <w:t xml:space="preserve"> возможность вторичного использования пластиковых  пакетов.</w:t>
      </w:r>
    </w:p>
    <w:p w:rsidR="00F652B6" w:rsidRPr="00D86C0B" w:rsidRDefault="00BE5618" w:rsidP="00D86C0B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652B6" w:rsidRPr="00D86C0B">
        <w:rPr>
          <w:rFonts w:ascii="Times New Roman" w:hAnsi="Times New Roman"/>
          <w:b/>
          <w:sz w:val="28"/>
          <w:szCs w:val="28"/>
        </w:rPr>
        <w:t>Гипотеза:</w:t>
      </w:r>
      <w:r w:rsidR="00F652B6" w:rsidRPr="00D86C0B">
        <w:rPr>
          <w:rFonts w:ascii="Times New Roman" w:hAnsi="Times New Roman"/>
          <w:sz w:val="28"/>
          <w:szCs w:val="28"/>
        </w:rPr>
        <w:t xml:space="preserve">  предположим, что пластиковая упаковка засоряет землю и наносит вред   природе.</w:t>
      </w:r>
      <w:r w:rsidR="00F652B6" w:rsidRPr="00D86C0B">
        <w:rPr>
          <w:rFonts w:ascii="Times New Roman" w:hAnsi="Times New Roman"/>
          <w:b/>
          <w:i/>
          <w:sz w:val="28"/>
          <w:szCs w:val="28"/>
        </w:rPr>
        <w:t xml:space="preserve">    </w:t>
      </w:r>
    </w:p>
    <w:p w:rsidR="00F652B6" w:rsidRPr="00D86C0B" w:rsidRDefault="008F3929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F652B6" w:rsidRPr="00D86C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E5618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F652B6" w:rsidRPr="00D86C0B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431AAB" w:rsidRDefault="00F652B6" w:rsidP="00431AAB">
      <w:pPr>
        <w:pStyle w:val="a6"/>
        <w:numPr>
          <w:ilvl w:val="0"/>
          <w:numId w:val="24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изучение литературных источников;  </w:t>
      </w:r>
    </w:p>
    <w:p w:rsidR="00431AAB" w:rsidRDefault="00F652B6" w:rsidP="00431AAB">
      <w:pPr>
        <w:pStyle w:val="a6"/>
        <w:numPr>
          <w:ilvl w:val="0"/>
          <w:numId w:val="24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эксперимент;     </w:t>
      </w:r>
    </w:p>
    <w:p w:rsidR="00431AAB" w:rsidRDefault="00F652B6" w:rsidP="00431AAB">
      <w:pPr>
        <w:pStyle w:val="a6"/>
        <w:numPr>
          <w:ilvl w:val="0"/>
          <w:numId w:val="24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социологический  опрос;                                       </w:t>
      </w:r>
    </w:p>
    <w:p w:rsidR="00F652B6" w:rsidRPr="00D86C0B" w:rsidRDefault="00F652B6" w:rsidP="00431AAB">
      <w:pPr>
        <w:pStyle w:val="a6"/>
        <w:numPr>
          <w:ilvl w:val="0"/>
          <w:numId w:val="24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наблюдение.</w:t>
      </w:r>
    </w:p>
    <w:p w:rsidR="00F652B6" w:rsidRPr="00D86C0B" w:rsidRDefault="008F3929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F652B6" w:rsidRPr="00D86C0B">
        <w:rPr>
          <w:rFonts w:ascii="Times New Roman" w:hAnsi="Times New Roman"/>
          <w:b/>
          <w:sz w:val="28"/>
          <w:szCs w:val="28"/>
        </w:rPr>
        <w:t xml:space="preserve"> </w:t>
      </w:r>
      <w:r w:rsidR="00BE5618">
        <w:rPr>
          <w:rFonts w:ascii="Times New Roman" w:hAnsi="Times New Roman"/>
          <w:b/>
          <w:sz w:val="28"/>
          <w:szCs w:val="28"/>
        </w:rPr>
        <w:t xml:space="preserve">   </w:t>
      </w:r>
      <w:r w:rsidR="00F652B6" w:rsidRPr="00D86C0B">
        <w:rPr>
          <w:rFonts w:ascii="Times New Roman" w:hAnsi="Times New Roman"/>
          <w:b/>
          <w:sz w:val="28"/>
          <w:szCs w:val="28"/>
        </w:rPr>
        <w:t>Значимость и прикладная ценность работы</w:t>
      </w:r>
      <w:r w:rsidR="00F652B6" w:rsidRPr="00D86C0B">
        <w:rPr>
          <w:rFonts w:ascii="Times New Roman" w:hAnsi="Times New Roman"/>
          <w:sz w:val="28"/>
          <w:szCs w:val="28"/>
        </w:rPr>
        <w:t>:</w:t>
      </w:r>
      <w:r w:rsidR="00F652B6" w:rsidRPr="00D86C0B">
        <w:rPr>
          <w:rFonts w:ascii="Times New Roman" w:hAnsi="Times New Roman"/>
          <w:i/>
          <w:sz w:val="28"/>
          <w:szCs w:val="28"/>
        </w:rPr>
        <w:t xml:space="preserve"> </w:t>
      </w:r>
      <w:r w:rsidR="00F652B6" w:rsidRPr="00D86C0B">
        <w:rPr>
          <w:rFonts w:ascii="Times New Roman" w:hAnsi="Times New Roman"/>
          <w:sz w:val="28"/>
          <w:szCs w:val="28"/>
        </w:rPr>
        <w:t>научить школьников бережно относиться к окружающей нас природе, привить им навыки ручного труда, расширить знания об истории вещей.</w:t>
      </w:r>
    </w:p>
    <w:p w:rsidR="00F652B6" w:rsidRPr="00D86C0B" w:rsidRDefault="008F3929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D86C0B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F652B6" w:rsidRPr="00D86C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E5618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F652B6" w:rsidRPr="00D86C0B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F652B6" w:rsidRPr="00D86C0B" w:rsidRDefault="00F652B6" w:rsidP="00BE5618">
      <w:pPr>
        <w:pStyle w:val="a6"/>
        <w:numPr>
          <w:ilvl w:val="0"/>
          <w:numId w:val="25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узнаем, кто и </w:t>
      </w:r>
      <w:r w:rsidR="00431AAB" w:rsidRPr="00D86C0B">
        <w:rPr>
          <w:rFonts w:ascii="Times New Roman" w:hAnsi="Times New Roman"/>
          <w:sz w:val="28"/>
          <w:szCs w:val="28"/>
        </w:rPr>
        <w:t>когда придумал</w:t>
      </w:r>
      <w:r w:rsidRPr="00D86C0B">
        <w:rPr>
          <w:rFonts w:ascii="Times New Roman" w:hAnsi="Times New Roman"/>
          <w:sz w:val="28"/>
          <w:szCs w:val="28"/>
        </w:rPr>
        <w:t xml:space="preserve">  пластиковые бутылки;</w:t>
      </w:r>
    </w:p>
    <w:p w:rsidR="00F652B6" w:rsidRPr="00D86C0B" w:rsidRDefault="00F652B6" w:rsidP="00BE5618">
      <w:pPr>
        <w:pStyle w:val="a6"/>
        <w:numPr>
          <w:ilvl w:val="0"/>
          <w:numId w:val="25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выясним, пользу или вред они приносят;</w:t>
      </w:r>
    </w:p>
    <w:p w:rsidR="00F652B6" w:rsidRPr="00D86C0B" w:rsidRDefault="00BE5618" w:rsidP="00BE5618">
      <w:pPr>
        <w:pStyle w:val="a6"/>
        <w:numPr>
          <w:ilvl w:val="0"/>
          <w:numId w:val="25"/>
        </w:numPr>
        <w:ind w:hanging="7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придумаем им вторую жизнь;</w:t>
      </w:r>
    </w:p>
    <w:p w:rsidR="00F652B6" w:rsidRPr="00D86C0B" w:rsidRDefault="00F652B6" w:rsidP="00BE5618">
      <w:pPr>
        <w:pStyle w:val="a6"/>
        <w:numPr>
          <w:ilvl w:val="0"/>
          <w:numId w:val="25"/>
        </w:numPr>
        <w:ind w:hanging="792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определим наиболее загрязненные места в поселке.</w:t>
      </w:r>
    </w:p>
    <w:p w:rsidR="00F652B6" w:rsidRPr="00D86C0B" w:rsidRDefault="008F3929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Дополнительную информацию по теме исследования мы нашли в следующих источниках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 Данные об истории появления, использования, значении в жизни человека и природы полиэтиленовых пакетов узнали из Википедии свободной энциклопедии [электронный ресурс]</w:t>
      </w:r>
      <w:r w:rsidR="00431AA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18" w:history="1">
        <w:r w:rsidR="00431AAB" w:rsidRPr="008B56D7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</w:rPr>
          <w:t>http://ru.wikipedia.org/</w:t>
        </w:r>
      </w:hyperlink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]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 сайта «Экология» [электронный ресурс]</w:t>
      </w:r>
      <w:r w:rsidRPr="00D86C0B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19" w:history="1">
        <w:r w:rsidRPr="00D86C0B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</w:rPr>
          <w:t>http://www.ecology.md/</w:t>
        </w:r>
      </w:hyperlink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]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В книге  Н.П. Коноплева «Вторая жизнь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вещей». М.: Просвещение, 1993 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="00BE5618" w:rsidRPr="00391C23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.78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]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рассказывается о вторичном использовании полиэтиленовых пакетов. В учебнике «Химия» 10 класс автора О.С. Габриеляна нашли описание  физических свойствах 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полиэтилена 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</w:t>
      </w:r>
      <w:r w:rsid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BE5618" w:rsidRPr="00BE5618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]</w:t>
      </w:r>
      <w:r w:rsidRPr="00D86C0B">
        <w:rPr>
          <w:rStyle w:val="c0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652B6" w:rsidRPr="00D86C0B" w:rsidRDefault="00F652B6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0A53EF" w:rsidRDefault="000A53EF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31AAB" w:rsidRDefault="00431AAB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652B6" w:rsidRPr="00D86C0B" w:rsidRDefault="00F652B6" w:rsidP="00431AA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86C0B">
        <w:rPr>
          <w:rFonts w:ascii="Times New Roman" w:hAnsi="Times New Roman"/>
          <w:b/>
          <w:sz w:val="28"/>
          <w:szCs w:val="28"/>
        </w:rPr>
        <w:lastRenderedPageBreak/>
        <w:t>1.</w:t>
      </w:r>
      <w:r w:rsidR="00431AAB">
        <w:rPr>
          <w:rFonts w:ascii="Times New Roman" w:hAnsi="Times New Roman"/>
          <w:b/>
          <w:sz w:val="28"/>
          <w:szCs w:val="28"/>
        </w:rPr>
        <w:t xml:space="preserve"> </w:t>
      </w:r>
      <w:r w:rsidR="00431AAB" w:rsidRPr="00D86C0B">
        <w:rPr>
          <w:rFonts w:ascii="Times New Roman" w:hAnsi="Times New Roman"/>
          <w:b/>
          <w:sz w:val="28"/>
          <w:szCs w:val="28"/>
        </w:rPr>
        <w:t>Пластиковые пакеты</w:t>
      </w:r>
      <w:r w:rsidRPr="00D86C0B">
        <w:rPr>
          <w:rFonts w:ascii="Times New Roman" w:hAnsi="Times New Roman"/>
          <w:b/>
          <w:sz w:val="28"/>
          <w:szCs w:val="28"/>
        </w:rPr>
        <w:t>. Общие сведения.</w:t>
      </w:r>
    </w:p>
    <w:p w:rsidR="00F652B6" w:rsidRPr="00D86C0B" w:rsidRDefault="00F652B6" w:rsidP="00431AAB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sz w:val="28"/>
          <w:szCs w:val="28"/>
        </w:rPr>
        <w:t xml:space="preserve">1.1. </w:t>
      </w:r>
      <w:r w:rsidR="00431AAB" w:rsidRPr="00D86C0B">
        <w:rPr>
          <w:rFonts w:ascii="Times New Roman" w:hAnsi="Times New Roman"/>
          <w:b/>
          <w:sz w:val="28"/>
          <w:szCs w:val="28"/>
        </w:rPr>
        <w:t>История создания</w:t>
      </w:r>
      <w:r w:rsidRPr="00D86C0B">
        <w:rPr>
          <w:rFonts w:ascii="Times New Roman" w:hAnsi="Times New Roman"/>
          <w:sz w:val="28"/>
          <w:szCs w:val="28"/>
        </w:rPr>
        <w:t>.</w:t>
      </w:r>
    </w:p>
    <w:p w:rsidR="008F3929" w:rsidRPr="00D86C0B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Когда в 1869 году американец 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Хэйят смешал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обработанные химическими реактивами волокна хлопка с камфарой и получил странную пластическую массу, которую он назвал целлулоид, он и не подозревал, что с этим началась эра полимерных пластиков, или 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пластмасс. </w:t>
      </w:r>
    </w:p>
    <w:p w:rsidR="00F677E8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Теперь эти материалы тесно окружают нас в повседневной жизни, иногда даже теснее, чем нам хотелось бы. Полиэтилен – полимер, на ощупь напоминающий воск; твердый; бесцветный; тонкие листы его прозрачны. Начинает размягчаться при температуре 80-120</w:t>
      </w:r>
      <w:r w:rsidR="00BE5618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BE5618">
        <w:rPr>
          <w:rFonts w:ascii="Times New Roman" w:hAnsi="Times New Roman"/>
          <w:color w:val="000000"/>
          <w:sz w:val="28"/>
          <w:szCs w:val="28"/>
          <w:lang w:val="en-US" w:eastAsia="ru-RU"/>
        </w:rPr>
        <w:t>C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плохо склеивается, </w:t>
      </w:r>
      <w:proofErr w:type="gramStart"/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устойчив</w:t>
      </w:r>
      <w:proofErr w:type="gramEnd"/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большинству органических растворителей.</w:t>
      </w:r>
      <w:r w:rsidR="00F677E8" w:rsidRPr="00F677E8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="00F677E8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F677E8" w:rsidRPr="00F677E8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F677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3929" w:rsidRPr="00D86C0B" w:rsidRDefault="00F677E8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Из полиэтилена делают пакеты, сумки, предметы домашнего обихода и т.д.</w:t>
      </w:r>
    </w:p>
    <w:p w:rsidR="008F3929" w:rsidRPr="00431AAB" w:rsidRDefault="008F3929" w:rsidP="00D86C0B">
      <w:pPr>
        <w:pStyle w:val="a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431AA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История появления полиэтиленового пакета</w:t>
      </w:r>
    </w:p>
    <w:p w:rsidR="008F3929" w:rsidRPr="00D86C0B" w:rsidRDefault="002973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Полиэтиленовый</w:t>
      </w:r>
      <w:r w:rsidR="008F3929" w:rsidRPr="00D86C0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8F3929" w:rsidRPr="00D86C0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паке</w:t>
      </w:r>
      <w:proofErr w:type="gramEnd"/>
      <w:r w:rsidR="008F3929" w:rsidRPr="00D86C0B">
        <w:rPr>
          <w:rFonts w:ascii="Times New Roman" w:hAnsi="Times New Roman"/>
          <w:bCs/>
          <w:color w:val="000000"/>
          <w:sz w:val="28"/>
          <w:szCs w:val="28"/>
          <w:lang w:eastAsia="ru-RU"/>
        </w:rPr>
        <w:t>́т</w:t>
      </w:r>
      <w:proofErr w:type="spellEnd"/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— применяемый для переноски/хранения вещей и материалов мешок, сделанный из полиэтилена.</w:t>
      </w:r>
    </w:p>
    <w:p w:rsidR="008F3929" w:rsidRPr="00D86C0B" w:rsidRDefault="00EF3F68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oval id="_x0000_s1051" style="position:absolute;left:0;text-align:left;margin-left:409.8pt;margin-top:32.45pt;width:69pt;height:23.25pt;z-index:251691520" stroked="f">
            <v:fill opacity="0"/>
            <v:textbox>
              <w:txbxContent>
                <w:p w:rsidR="00EF3F68" w:rsidRPr="00EF3F68" w:rsidRDefault="00EF3F68">
                  <w:pPr>
                    <w:rPr>
                      <w:rFonts w:ascii="Times New Roman" w:hAnsi="Times New Roman"/>
                    </w:rPr>
                  </w:pPr>
                  <w:r w:rsidRPr="00EF3F68">
                    <w:rPr>
                      <w:rFonts w:ascii="Times New Roman" w:hAnsi="Times New Roman"/>
                    </w:rPr>
                    <w:t>Фото 1.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52" type="#_x0000_t54" style="position:absolute;left:0;text-align:left;margin-left:295.05pt;margin-top:221.45pt;width:161.25pt;height:44.25pt;z-index:251692544" strokecolor="yellow">
            <v:fill opacity="0"/>
            <v:textbox>
              <w:txbxContent>
                <w:p w:rsidR="00EF3F68" w:rsidRPr="00EF3F68" w:rsidRDefault="00EF3F68" w:rsidP="00EF3F68">
                  <w:pPr>
                    <w:jc w:val="center"/>
                    <w:rPr>
                      <w:rFonts w:ascii="Times New Roman" w:hAnsi="Times New Roman"/>
                      <w:b/>
                      <w:color w:val="FFFF00"/>
                    </w:rPr>
                  </w:pPr>
                  <w:r w:rsidRPr="00EF3F68">
                    <w:rPr>
                      <w:rFonts w:ascii="Times New Roman" w:hAnsi="Times New Roman"/>
                      <w:b/>
                      <w:color w:val="FFFF00"/>
                    </w:rPr>
                    <w:t>Я  ПАКЕТ УБИЙЦА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3858260</wp:posOffset>
            </wp:positionH>
            <wp:positionV relativeFrom="paragraph">
              <wp:posOffset>354965</wp:posOffset>
            </wp:positionV>
            <wp:extent cx="2297430" cy="3048000"/>
            <wp:effectExtent l="19050" t="0" r="7620" b="0"/>
            <wp:wrapThrough wrapText="bothSides">
              <wp:wrapPolygon edited="0">
                <wp:start x="-179" y="0"/>
                <wp:lineTo x="-179" y="21465"/>
                <wp:lineTo x="21672" y="21465"/>
                <wp:lineTo x="21672" y="0"/>
                <wp:lineTo x="-179" y="0"/>
              </wp:wrapPolygon>
            </wp:wrapThrough>
            <wp:docPr id="2" name="Рисунок 1" descr="C:\Users\admin\AppData\Local\Microsoft\Windows\INetCache\Content.Word\20190321_090034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90321_090034[2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2356485</wp:posOffset>
            </wp:positionH>
            <wp:positionV relativeFrom="paragraph">
              <wp:posOffset>1926590</wp:posOffset>
            </wp:positionV>
            <wp:extent cx="1504950" cy="1476375"/>
            <wp:effectExtent l="19050" t="0" r="0" b="0"/>
            <wp:wrapThrough wrapText="bothSides">
              <wp:wrapPolygon edited="0">
                <wp:start x="-273" y="0"/>
                <wp:lineTo x="-273" y="21461"/>
                <wp:lineTo x="21600" y="21461"/>
                <wp:lineTo x="21600" y="0"/>
                <wp:lineTo x="-273" y="0"/>
              </wp:wrapPolygon>
            </wp:wrapThrough>
            <wp:docPr id="3" name="Рисунок 1" descr="C:\Users\admin\AppData\Local\Microsoft\Windows\INetCache\Content.Word\20190321_0859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90321_085953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354965</wp:posOffset>
            </wp:positionV>
            <wp:extent cx="1501775" cy="1571625"/>
            <wp:effectExtent l="19050" t="0" r="3175" b="0"/>
            <wp:wrapThrough wrapText="bothSides">
              <wp:wrapPolygon edited="0">
                <wp:start x="-274" y="0"/>
                <wp:lineTo x="-274" y="21469"/>
                <wp:lineTo x="21646" y="21469"/>
                <wp:lineTo x="21646" y="0"/>
                <wp:lineTo x="-274" y="0"/>
              </wp:wrapPolygon>
            </wp:wrapThrough>
            <wp:docPr id="4" name="Рисунок 4" descr="C:\Users\admin\AppData\Local\Microsoft\Windows\INetCache\Content.Word\20190321_0859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190321_085945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Сейчас трудно представить себе, как можно обойтись без полиэтиленовых пакетов. А ведь их придумал швед У.Гамильтон. Ему потребовалось много времени, чтобы воплотить идею – сварить из полиэтиленовой пленки пакет. Вначале это была только красивая упаковка товаров. Первый полиэтиленовый пакет появился в США в 1957 и это был простой фасовочный пакет, который использовали для упаковки хлеба. Полиэтиленовая фасовка быстро стала популярной, благодаря своим свойствам и уже совсем скоро полиэтиленовая упаковка потеснила бумажные пакеты и в 1966 году уже 30 % хлебобулочных изделий в США фасовались в полиэтиленовые пакеты. В США начался полиэтиленовый бум, плавно перешедший в Европу. В 70х годах </w:t>
      </w:r>
      <w:proofErr w:type="gramStart"/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появились первые пакеты с ручками и тогда же Западная Европа производила</w:t>
      </w:r>
      <w:proofErr w:type="gramEnd"/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11,5 миллионов пакетов в год. А </w:t>
      </w:r>
      <w:proofErr w:type="gramStart"/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в начале</w:t>
      </w:r>
      <w:proofErr w:type="gramEnd"/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80</w:t>
      </w:r>
      <w:r w:rsidR="00FE047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х появился популярный ныне пакет «майка». В 1996 году полиэтиленовые пакеты заняли 80% рынка упаковки.</w:t>
      </w:r>
      <w:r w:rsidR="00F677E8" w:rsidRPr="00391C23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="00F677E8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F677E8" w:rsidRPr="00391C23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8F3929" w:rsidRPr="00D86C0B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нашей стране полиэтиленовые пакеты начали появляться в обиходе где-то в конце 50-х – начале 60-х годов. В него можно было завернуть бутерброды,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носить в кармане на случай непредвиденной покупки вместо авоськи. Его берегли, мыли, сушили и использовали многократно.</w:t>
      </w:r>
    </w:p>
    <w:p w:rsidR="008F3929" w:rsidRPr="00D86C0B" w:rsidRDefault="00431AAB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Сегодня в мире, по самым приблизительным оценкам, используется около 4 млрд. полиэтиленовых пакетов и сумок, но еще больше пакетов уже использовано и переполняет поистине вечные свалки, все туже затягивают вокруг городов «пластмассовую петлю»…</w:t>
      </w:r>
      <w:r w:rsidR="00FE0476">
        <w:rPr>
          <w:rFonts w:ascii="Times New Roman" w:hAnsi="Times New Roman"/>
          <w:color w:val="000000"/>
          <w:sz w:val="28"/>
          <w:szCs w:val="28"/>
          <w:lang w:eastAsia="ru-RU"/>
        </w:rPr>
        <w:t>(фото 1.)</w:t>
      </w:r>
    </w:p>
    <w:p w:rsidR="008F3929" w:rsidRPr="00431AAB" w:rsidRDefault="008F3929" w:rsidP="00D86C0B">
      <w:pPr>
        <w:pStyle w:val="a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431AA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Экологические проблемы, связанные с полиэтиленовыми пакетами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недостаткам полиэтиленовых пакетов относят то, что они производятся из важнейших невосстанавливаемых природных ресурсов - газа, угля, нефти. Кроме того, они очень долговечны и с трудом разлагаются, что серьезно угрожает нашей экологии. После 10-12 лет службы прочность полиэтилена уменьшается всего на 25%. Ничего себе недостаток! Но в том-то и беда, что сослужив свою короткую службу и оказавшись в придорожной канаве, реке или на свалке, термопластиковая упаковка остается там на многие десятилетия. Не солнечные лучи, не влага, не природные микроорганизмы до сих пор не могут справиться до конца с первыми их образцами, как справляются они с бумажной, деревянной и даже металлической упаковкой. </w:t>
      </w:r>
      <w:r w:rsidRPr="00D86C0B">
        <w:rPr>
          <w:rFonts w:ascii="Times New Roman" w:hAnsi="Times New Roman"/>
          <w:sz w:val="28"/>
          <w:szCs w:val="28"/>
        </w:rPr>
        <w:t xml:space="preserve">Тем временем производятся в больших количествах новый и новый полиэтилен, а использованный никуда не исчезает и накапливается в больших количествах. Пора понять, что природа не в состоянии переработать этот материал – он ей чужероден и наносит очень </w:t>
      </w:r>
      <w:r w:rsidR="00297329" w:rsidRPr="00D86C0B">
        <w:rPr>
          <w:rFonts w:ascii="Times New Roman" w:hAnsi="Times New Roman"/>
          <w:sz w:val="28"/>
          <w:szCs w:val="28"/>
        </w:rPr>
        <w:t xml:space="preserve"> </w:t>
      </w:r>
      <w:r w:rsidRPr="00D86C0B">
        <w:rPr>
          <w:rFonts w:ascii="Times New Roman" w:hAnsi="Times New Roman"/>
          <w:sz w:val="28"/>
          <w:szCs w:val="28"/>
        </w:rPr>
        <w:t> </w:t>
      </w:r>
      <w:r w:rsidR="00297329" w:rsidRPr="00D86C0B">
        <w:rPr>
          <w:rFonts w:ascii="Times New Roman" w:hAnsi="Times New Roman"/>
          <w:sz w:val="28"/>
          <w:szCs w:val="28"/>
        </w:rPr>
        <w:t xml:space="preserve">большой </w:t>
      </w:r>
      <w:r w:rsidRPr="00D86C0B">
        <w:rPr>
          <w:rFonts w:ascii="Times New Roman" w:hAnsi="Times New Roman"/>
          <w:sz w:val="28"/>
          <w:szCs w:val="28"/>
        </w:rPr>
        <w:t>невосполнимый ущ</w:t>
      </w:r>
      <w:r w:rsidR="007B433F">
        <w:rPr>
          <w:rFonts w:ascii="Times New Roman" w:hAnsi="Times New Roman"/>
          <w:sz w:val="28"/>
          <w:szCs w:val="28"/>
        </w:rPr>
        <w:t>ерб флоре и фауне нашей планеты (рис. 1).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839E9" w:rsidRPr="00391C23" w:rsidRDefault="00391C23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24130</wp:posOffset>
            </wp:positionV>
            <wp:extent cx="5328920" cy="3733800"/>
            <wp:effectExtent l="19050" t="0" r="5080" b="0"/>
            <wp:wrapTight wrapText="bothSides">
              <wp:wrapPolygon edited="0">
                <wp:start x="-77" y="0"/>
                <wp:lineTo x="-77" y="21490"/>
                <wp:lineTo x="21621" y="21490"/>
                <wp:lineTo x="21621" y="0"/>
                <wp:lineTo x="-77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926944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49" style="position:absolute;left:0;text-align:left;margin-left:396.15pt;margin-top:15.35pt;width:47.4pt;height:21.35pt;z-index:251671040" strokecolor="yellow">
            <v:fill opacity="0"/>
            <v:textbox>
              <w:txbxContent>
                <w:p w:rsidR="007B433F" w:rsidRPr="004764D2" w:rsidRDefault="007B433F" w:rsidP="007B433F">
                  <w:pPr>
                    <w:jc w:val="center"/>
                    <w:rPr>
                      <w:rFonts w:ascii="Times New Roman" w:hAnsi="Times New Roman"/>
                      <w:b/>
                      <w:color w:val="FFFF00"/>
                    </w:rPr>
                  </w:pPr>
                  <w:r w:rsidRPr="004764D2">
                    <w:rPr>
                      <w:rFonts w:ascii="Times New Roman" w:hAnsi="Times New Roman"/>
                      <w:b/>
                      <w:color w:val="FFFF00"/>
                    </w:rPr>
                    <w:t>Рис. 1</w:t>
                  </w:r>
                </w:p>
              </w:txbxContent>
            </v:textbox>
          </v:rect>
        </w:pict>
      </w: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9E9" w:rsidRPr="00391C23" w:rsidRDefault="005839E9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20E5" w:rsidRPr="00BE5618" w:rsidRDefault="00BE5618" w:rsidP="00F677E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561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</w:t>
      </w:r>
      <w:r w:rsidR="000A53EF" w:rsidRPr="00BE5618">
        <w:rPr>
          <w:rFonts w:ascii="Times New Roman" w:hAnsi="Times New Roman"/>
          <w:b/>
          <w:sz w:val="28"/>
          <w:szCs w:val="28"/>
        </w:rPr>
        <w:t xml:space="preserve"> </w:t>
      </w:r>
      <w:r w:rsidRPr="00BE5618">
        <w:rPr>
          <w:rFonts w:ascii="Times New Roman" w:hAnsi="Times New Roman"/>
          <w:b/>
          <w:sz w:val="28"/>
          <w:szCs w:val="28"/>
        </w:rPr>
        <w:t>Экспериментальная методика проведения исследования</w:t>
      </w:r>
    </w:p>
    <w:p w:rsidR="004071B4" w:rsidRPr="00BE5618" w:rsidRDefault="00BE5618" w:rsidP="00BE561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BE561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B620E5" w:rsidRPr="00BE561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</w:t>
      </w:r>
      <w:r w:rsidR="00B620E5" w:rsidRPr="00BE5618">
        <w:rPr>
          <w:rFonts w:ascii="Times New Roman" w:hAnsi="Times New Roman"/>
          <w:b/>
          <w:bCs/>
          <w:sz w:val="28"/>
          <w:szCs w:val="28"/>
          <w:u w:val="single"/>
        </w:rPr>
        <w:t xml:space="preserve">пыт №1: </w:t>
      </w:r>
      <w:r w:rsidR="006B3A74" w:rsidRPr="00BE5618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797003" w:rsidRPr="00F677E8">
        <w:rPr>
          <w:rFonts w:ascii="Times New Roman" w:hAnsi="Times New Roman"/>
          <w:b/>
          <w:sz w:val="28"/>
          <w:szCs w:val="28"/>
          <w:shd w:val="clear" w:color="auto" w:fill="FFFFFF"/>
        </w:rPr>
        <w:t>Исследование свойств полиэтиленовых пакетов</w:t>
      </w:r>
      <w:r w:rsidR="006B3A74" w:rsidRPr="00F677E8">
        <w:rPr>
          <w:rFonts w:ascii="Times New Roman" w:hAnsi="Times New Roman"/>
          <w:b/>
          <w:bCs/>
          <w:sz w:val="28"/>
          <w:szCs w:val="28"/>
        </w:rPr>
        <w:t>»</w:t>
      </w:r>
    </w:p>
    <w:p w:rsidR="00BE5618" w:rsidRPr="00BE5618" w:rsidRDefault="00E308E9" w:rsidP="00BE5618">
      <w:pPr>
        <w:pStyle w:val="a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36195</wp:posOffset>
            </wp:positionV>
            <wp:extent cx="3717925" cy="2910205"/>
            <wp:effectExtent l="19050" t="0" r="0" b="0"/>
            <wp:wrapThrough wrapText="bothSides">
              <wp:wrapPolygon edited="0">
                <wp:start x="-111" y="0"/>
                <wp:lineTo x="-111" y="21492"/>
                <wp:lineTo x="21582" y="21492"/>
                <wp:lineTo x="21582" y="0"/>
                <wp:lineTo x="-111" y="0"/>
              </wp:wrapPolygon>
            </wp:wrapThrough>
            <wp:docPr id="8" name="Рисунок 14" descr="C:\Documents and Settings\User\Рабочий стол\Изображение 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User\Рабочий стол\Изображение 2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91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FF1" w:rsidRPr="00D86C0B" w:rsidRDefault="00EB1FF1" w:rsidP="00D86C0B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>Проведение инструктажа.</w:t>
      </w:r>
      <w:r w:rsidR="0001313E" w:rsidRPr="00D86C0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620E5" w:rsidRPr="00F677E8" w:rsidRDefault="00797003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171ED" w:rsidRPr="00D86C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71ED" w:rsidRPr="00F677E8">
        <w:rPr>
          <w:rFonts w:ascii="Times New Roman" w:hAnsi="Times New Roman"/>
          <w:sz w:val="28"/>
          <w:szCs w:val="28"/>
          <w:u w:val="single"/>
        </w:rPr>
        <w:t>цель</w:t>
      </w:r>
      <w:r w:rsidRPr="00F677E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исследования</w:t>
      </w:r>
      <w:r w:rsidRPr="00F677E8">
        <w:rPr>
          <w:rFonts w:ascii="Times New Roman" w:hAnsi="Times New Roman"/>
          <w:sz w:val="28"/>
          <w:szCs w:val="28"/>
          <w:shd w:val="clear" w:color="auto" w:fill="FFFFFF"/>
        </w:rPr>
        <w:t xml:space="preserve">: - исследовать </w:t>
      </w:r>
      <w:r w:rsidR="00EB1FF1" w:rsidRPr="00F677E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677E8">
        <w:rPr>
          <w:rFonts w:ascii="Times New Roman" w:hAnsi="Times New Roman"/>
          <w:sz w:val="28"/>
          <w:szCs w:val="28"/>
          <w:shd w:val="clear" w:color="auto" w:fill="FFFFFF"/>
        </w:rPr>
        <w:t xml:space="preserve"> химические свойства полиэтиленовых пакетов; </w:t>
      </w:r>
      <w:r w:rsidRPr="00F677E8">
        <w:rPr>
          <w:rFonts w:ascii="Times New Roman" w:hAnsi="Times New Roman"/>
          <w:sz w:val="28"/>
          <w:szCs w:val="28"/>
        </w:rPr>
        <w:t xml:space="preserve"> </w:t>
      </w:r>
    </w:p>
    <w:p w:rsidR="00B620E5" w:rsidRPr="00F677E8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77E8">
        <w:rPr>
          <w:rFonts w:ascii="Times New Roman" w:hAnsi="Times New Roman"/>
          <w:bCs/>
          <w:sz w:val="28"/>
          <w:szCs w:val="28"/>
        </w:rPr>
        <w:t>Оборудование:</w:t>
      </w:r>
      <w:r w:rsidRPr="00F677E8">
        <w:rPr>
          <w:rFonts w:ascii="Times New Roman" w:hAnsi="Times New Roman"/>
          <w:sz w:val="28"/>
          <w:szCs w:val="28"/>
        </w:rPr>
        <w:t> пробирки, полиэтилен, серная</w:t>
      </w:r>
      <w:r w:rsidR="00EB1FF1" w:rsidRPr="00F677E8">
        <w:rPr>
          <w:rFonts w:ascii="Times New Roman" w:hAnsi="Times New Roman"/>
          <w:sz w:val="28"/>
          <w:szCs w:val="28"/>
        </w:rPr>
        <w:t>,</w:t>
      </w:r>
      <w:r w:rsidRPr="00F677E8">
        <w:rPr>
          <w:rFonts w:ascii="Times New Roman" w:hAnsi="Times New Roman"/>
          <w:sz w:val="28"/>
          <w:szCs w:val="28"/>
        </w:rPr>
        <w:t xml:space="preserve"> азотная кислоты, раствор щелочи.</w:t>
      </w:r>
    </w:p>
    <w:p w:rsidR="00B620E5" w:rsidRPr="00F677E8" w:rsidRDefault="00926944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26944">
        <w:rPr>
          <w:rFonts w:ascii="Times New Roman" w:hAnsi="Times New Roman"/>
          <w:b/>
          <w:bCs/>
          <w:noProof/>
          <w:sz w:val="28"/>
          <w:szCs w:val="28"/>
          <w:lang w:eastAsia="ru-RU"/>
        </w:rPr>
        <w:pict>
          <v:oval id="_x0000_s1040" style="position:absolute;left:0;text-align:left;margin-left:-84.75pt;margin-top:61.7pt;width:75.75pt;height:25.4pt;z-index:251662848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Фото  2.</w:t>
                  </w:r>
                </w:p>
              </w:txbxContent>
            </v:textbox>
          </v:oval>
        </w:pict>
      </w:r>
      <w:r w:rsidR="00B620E5" w:rsidRPr="00F677E8">
        <w:rPr>
          <w:rFonts w:ascii="Times New Roman" w:hAnsi="Times New Roman"/>
          <w:b/>
          <w:bCs/>
          <w:sz w:val="28"/>
          <w:szCs w:val="28"/>
        </w:rPr>
        <w:t>Описание опыта:</w:t>
      </w:r>
      <w:r w:rsidR="00B620E5" w:rsidRPr="00F677E8">
        <w:rPr>
          <w:rFonts w:ascii="Times New Roman" w:hAnsi="Times New Roman"/>
          <w:sz w:val="28"/>
          <w:szCs w:val="28"/>
        </w:rPr>
        <w:t> кусочки полиэтиленового пакета поместил в пробирки с азотной и серной кислотой и раствором щелочи. Спустя некоторое время, ни в одной из пробирок химической реакции не про</w:t>
      </w:r>
      <w:r w:rsidR="007646DC">
        <w:rPr>
          <w:rFonts w:ascii="Times New Roman" w:hAnsi="Times New Roman"/>
          <w:sz w:val="28"/>
          <w:szCs w:val="28"/>
        </w:rPr>
        <w:t>изошло (фото 2).</w:t>
      </w:r>
    </w:p>
    <w:p w:rsidR="00B620E5" w:rsidRPr="00F677E8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77E8">
        <w:rPr>
          <w:rFonts w:ascii="Times New Roman" w:hAnsi="Times New Roman"/>
          <w:b/>
          <w:bCs/>
          <w:sz w:val="28"/>
          <w:szCs w:val="28"/>
        </w:rPr>
        <w:t>Вывод:</w:t>
      </w:r>
      <w:r w:rsidRPr="00F677E8">
        <w:rPr>
          <w:rFonts w:ascii="Times New Roman" w:hAnsi="Times New Roman"/>
          <w:sz w:val="28"/>
          <w:szCs w:val="28"/>
        </w:rPr>
        <w:t> </w:t>
      </w:r>
      <w:r w:rsidRPr="00F677E8">
        <w:rPr>
          <w:rFonts w:ascii="Times New Roman" w:hAnsi="Times New Roman"/>
          <w:b/>
          <w:bCs/>
          <w:sz w:val="28"/>
          <w:szCs w:val="28"/>
        </w:rPr>
        <w:t>под воздействием химических веществ полиэтилен</w:t>
      </w:r>
      <w:r w:rsidRPr="00F677E8">
        <w:rPr>
          <w:rFonts w:ascii="Times New Roman" w:hAnsi="Times New Roman"/>
          <w:sz w:val="28"/>
          <w:szCs w:val="28"/>
        </w:rPr>
        <w:t> </w:t>
      </w:r>
      <w:r w:rsidRPr="00F677E8">
        <w:rPr>
          <w:rFonts w:ascii="Times New Roman" w:hAnsi="Times New Roman"/>
          <w:b/>
          <w:bCs/>
          <w:sz w:val="28"/>
          <w:szCs w:val="28"/>
        </w:rPr>
        <w:t>не разлагается</w:t>
      </w:r>
      <w:r w:rsidR="005171ED" w:rsidRPr="00F677E8">
        <w:rPr>
          <w:rFonts w:ascii="Times New Roman" w:hAnsi="Times New Roman"/>
          <w:sz w:val="28"/>
          <w:szCs w:val="28"/>
        </w:rPr>
        <w:t xml:space="preserve">. </w:t>
      </w:r>
    </w:p>
    <w:p w:rsidR="004071B4" w:rsidRPr="00D86C0B" w:rsidRDefault="00926944" w:rsidP="00D86C0B">
      <w:pPr>
        <w:pStyle w:val="a6"/>
        <w:jc w:val="both"/>
        <w:rPr>
          <w:rFonts w:ascii="Times New Roman" w:hAnsi="Times New Roman"/>
          <w:noProof/>
          <w:sz w:val="28"/>
          <w:szCs w:val="28"/>
        </w:rPr>
      </w:pPr>
      <w:r w:rsidRPr="00926944">
        <w:rPr>
          <w:noProof/>
          <w:u w:val="single"/>
          <w:lang w:eastAsia="ru-RU"/>
        </w:rPr>
        <w:pict>
          <v:oval id="_x0000_s1043" style="position:absolute;left:0;text-align:left;margin-left:273.4pt;margin-top:381.85pt;width:75.75pt;height:25.4pt;z-index:251665920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5</w:t>
                  </w: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Pr="00926944">
        <w:rPr>
          <w:noProof/>
          <w:u w:val="single"/>
          <w:lang w:eastAsia="ru-RU"/>
        </w:rPr>
        <w:pict>
          <v:oval id="_x0000_s1042" style="position:absolute;left:0;text-align:left;margin-left:410.55pt;margin-top:19.9pt;width:75.75pt;height:25.4pt;z-index:251664896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4</w:t>
                  </w: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Pr="00926944">
        <w:rPr>
          <w:noProof/>
          <w:u w:val="single"/>
          <w:lang w:eastAsia="ru-RU"/>
        </w:rPr>
        <w:pict>
          <v:oval id="_x0000_s1041" style="position:absolute;left:0;text-align:left;margin-left:192.6pt;margin-top:19.9pt;width:75.75pt;height:25.4pt;z-index:251663872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3</w:t>
                  </w: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="00E308E9">
        <w:rPr>
          <w:noProof/>
          <w:u w:val="single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2680335</wp:posOffset>
            </wp:positionV>
            <wp:extent cx="2712720" cy="2491740"/>
            <wp:effectExtent l="19050" t="0" r="0" b="0"/>
            <wp:wrapThrough wrapText="bothSides">
              <wp:wrapPolygon edited="0">
                <wp:start x="-152" y="0"/>
                <wp:lineTo x="-152" y="21468"/>
                <wp:lineTo x="21539" y="21468"/>
                <wp:lineTo x="21539" y="0"/>
                <wp:lineTo x="-152" y="0"/>
              </wp:wrapPolygon>
            </wp:wrapThrough>
            <wp:docPr id="10" name="Рисунок 8" descr="C:\Documents and Settings\User\Рабочий стол\Изображение 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User\Рабочий стол\Изображение 2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08E9">
        <w:rPr>
          <w:noProof/>
          <w:u w:val="single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252730</wp:posOffset>
            </wp:positionV>
            <wp:extent cx="2727960" cy="2377440"/>
            <wp:effectExtent l="19050" t="0" r="0" b="0"/>
            <wp:wrapThrough wrapText="bothSides">
              <wp:wrapPolygon edited="0">
                <wp:start x="-151" y="0"/>
                <wp:lineTo x="-151" y="21462"/>
                <wp:lineTo x="21570" y="21462"/>
                <wp:lineTo x="21570" y="0"/>
                <wp:lineTo x="-151" y="0"/>
              </wp:wrapPolygon>
            </wp:wrapThrough>
            <wp:docPr id="11" name="Рисунок 12" descr="C:\Documents and Settings\User\Рабочий стол\Изображение 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User\Рабочий стол\Изображение 2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08E9">
        <w:rPr>
          <w:noProof/>
          <w:u w:val="single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234315</wp:posOffset>
            </wp:positionV>
            <wp:extent cx="3378200" cy="4937760"/>
            <wp:effectExtent l="19050" t="0" r="0" b="0"/>
            <wp:wrapThrough wrapText="bothSides">
              <wp:wrapPolygon edited="0">
                <wp:start x="-122" y="0"/>
                <wp:lineTo x="-122" y="21500"/>
                <wp:lineTo x="21559" y="21500"/>
                <wp:lineTo x="21559" y="0"/>
                <wp:lineTo x="-122" y="0"/>
              </wp:wrapPolygon>
            </wp:wrapThrough>
            <wp:docPr id="9" name="Рисунок 15" descr="C:\Documents and Settings\User\Рабочий стол\Изображение 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User\Рабочий стол\Изображение 2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49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0E5" w:rsidRPr="00F33A85">
        <w:rPr>
          <w:rFonts w:ascii="Times New Roman" w:hAnsi="Times New Roman"/>
          <w:b/>
          <w:bCs/>
          <w:sz w:val="28"/>
          <w:szCs w:val="28"/>
          <w:u w:val="single"/>
        </w:rPr>
        <w:t>Опыт № 2</w:t>
      </w:r>
      <w:r w:rsidR="00297329" w:rsidRPr="00F33A85">
        <w:rPr>
          <w:rFonts w:ascii="Times New Roman" w:hAnsi="Times New Roman"/>
          <w:sz w:val="28"/>
          <w:szCs w:val="28"/>
          <w:u w:val="single"/>
        </w:rPr>
        <w:t>:</w:t>
      </w:r>
      <w:r w:rsidR="00B620E5" w:rsidRPr="00D86C0B">
        <w:rPr>
          <w:rFonts w:ascii="Times New Roman" w:hAnsi="Times New Roman"/>
          <w:sz w:val="28"/>
          <w:szCs w:val="28"/>
        </w:rPr>
        <w:t> </w:t>
      </w:r>
      <w:r w:rsidR="00B620E5" w:rsidRPr="00D86C0B">
        <w:rPr>
          <w:rFonts w:ascii="Times New Roman" w:hAnsi="Times New Roman"/>
          <w:b/>
          <w:bCs/>
          <w:sz w:val="28"/>
          <w:szCs w:val="28"/>
        </w:rPr>
        <w:t>Проверка на водонепроницаемость</w:t>
      </w:r>
      <w:r w:rsidR="004071B4" w:rsidRPr="00D86C0B">
        <w:rPr>
          <w:rFonts w:ascii="Times New Roman" w:hAnsi="Times New Roman"/>
          <w:b/>
          <w:bCs/>
          <w:sz w:val="28"/>
          <w:szCs w:val="28"/>
        </w:rPr>
        <w:t>!</w:t>
      </w:r>
      <w:r w:rsidR="004071B4" w:rsidRPr="00D86C0B">
        <w:rPr>
          <w:rFonts w:ascii="Times New Roman" w:hAnsi="Times New Roman"/>
          <w:b/>
          <w:bCs/>
          <w:color w:val="000000"/>
          <w:sz w:val="28"/>
          <w:szCs w:val="28"/>
        </w:rPr>
        <w:t xml:space="preserve"> П</w:t>
      </w:r>
      <w:r w:rsidR="00EB1FF1" w:rsidRPr="00D86C0B">
        <w:rPr>
          <w:rFonts w:ascii="Times New Roman" w:hAnsi="Times New Roman"/>
          <w:b/>
          <w:bCs/>
          <w:color w:val="000000"/>
          <w:sz w:val="28"/>
          <w:szCs w:val="28"/>
        </w:rPr>
        <w:t>роведение инструктажа.</w:t>
      </w:r>
      <w:r w:rsidR="0001313E" w:rsidRPr="00D86C0B">
        <w:rPr>
          <w:rFonts w:ascii="Times New Roman" w:hAnsi="Times New Roman"/>
          <w:noProof/>
          <w:sz w:val="28"/>
          <w:szCs w:val="28"/>
        </w:rPr>
        <w:t xml:space="preserve"> 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 w:rsidR="00F33A85">
        <w:rPr>
          <w:rFonts w:ascii="Times New Roman" w:hAnsi="Times New Roman"/>
          <w:sz w:val="28"/>
          <w:szCs w:val="28"/>
        </w:rPr>
        <w:t xml:space="preserve"> доказать, что </w:t>
      </w:r>
      <w:proofErr w:type="gramStart"/>
      <w:r w:rsidR="00F33A85">
        <w:rPr>
          <w:rFonts w:ascii="Times New Roman" w:hAnsi="Times New Roman"/>
          <w:sz w:val="28"/>
          <w:szCs w:val="28"/>
        </w:rPr>
        <w:t>п</w:t>
      </w:r>
      <w:proofErr w:type="gramEnd"/>
      <w:r w:rsidR="00F33A85">
        <w:rPr>
          <w:rFonts w:ascii="Times New Roman" w:hAnsi="Times New Roman"/>
          <w:sz w:val="28"/>
          <w:szCs w:val="28"/>
        </w:rPr>
        <w:t>/</w:t>
      </w:r>
      <w:r w:rsidRPr="00D86C0B">
        <w:rPr>
          <w:rFonts w:ascii="Times New Roman" w:hAnsi="Times New Roman"/>
          <w:sz w:val="28"/>
          <w:szCs w:val="28"/>
        </w:rPr>
        <w:t>п водонепроницаем.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D86C0B">
        <w:rPr>
          <w:rFonts w:ascii="Times New Roman" w:hAnsi="Times New Roman"/>
          <w:sz w:val="28"/>
          <w:szCs w:val="28"/>
        </w:rPr>
        <w:t> крахмал, йод, стакан с водой, полиэтиленовый пакет.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t>Описание опыта:</w:t>
      </w:r>
      <w:r w:rsidR="005171ED" w:rsidRPr="00D86C0B">
        <w:rPr>
          <w:rFonts w:ascii="Times New Roman" w:hAnsi="Times New Roman"/>
          <w:sz w:val="28"/>
          <w:szCs w:val="28"/>
        </w:rPr>
        <w:t> Мы</w:t>
      </w:r>
      <w:r w:rsidRPr="00D86C0B">
        <w:rPr>
          <w:rFonts w:ascii="Times New Roman" w:hAnsi="Times New Roman"/>
          <w:sz w:val="28"/>
          <w:szCs w:val="28"/>
        </w:rPr>
        <w:t xml:space="preserve"> взял</w:t>
      </w:r>
      <w:r w:rsidR="005171ED" w:rsidRPr="00D86C0B">
        <w:rPr>
          <w:rFonts w:ascii="Times New Roman" w:hAnsi="Times New Roman"/>
          <w:sz w:val="28"/>
          <w:szCs w:val="28"/>
        </w:rPr>
        <w:t>и</w:t>
      </w:r>
      <w:r w:rsidRPr="00D86C0B">
        <w:rPr>
          <w:rFonts w:ascii="Times New Roman" w:hAnsi="Times New Roman"/>
          <w:sz w:val="28"/>
          <w:szCs w:val="28"/>
        </w:rPr>
        <w:t xml:space="preserve"> два стакана и растворил</w:t>
      </w:r>
      <w:r w:rsidR="005171ED" w:rsidRPr="00D86C0B">
        <w:rPr>
          <w:rFonts w:ascii="Times New Roman" w:hAnsi="Times New Roman"/>
          <w:sz w:val="28"/>
          <w:szCs w:val="28"/>
        </w:rPr>
        <w:t>и</w:t>
      </w:r>
      <w:r w:rsidRPr="00D86C0B">
        <w:rPr>
          <w:rFonts w:ascii="Times New Roman" w:hAnsi="Times New Roman"/>
          <w:sz w:val="28"/>
          <w:szCs w:val="28"/>
        </w:rPr>
        <w:t xml:space="preserve"> в них йод. </w:t>
      </w:r>
      <w:r w:rsidRPr="00D86C0B">
        <w:rPr>
          <w:rFonts w:ascii="Times New Roman" w:hAnsi="Times New Roman"/>
          <w:sz w:val="28"/>
          <w:szCs w:val="28"/>
          <w:u w:val="single"/>
        </w:rPr>
        <w:t>В стакан № 1</w:t>
      </w:r>
      <w:r w:rsidRPr="00D86C0B">
        <w:rPr>
          <w:rFonts w:ascii="Times New Roman" w:hAnsi="Times New Roman"/>
          <w:sz w:val="28"/>
          <w:szCs w:val="28"/>
        </w:rPr>
        <w:t> опустил </w:t>
      </w:r>
      <w:r w:rsidRPr="00D86C0B">
        <w:rPr>
          <w:rFonts w:ascii="Times New Roman" w:hAnsi="Times New Roman"/>
          <w:b/>
          <w:bCs/>
          <w:sz w:val="28"/>
          <w:szCs w:val="28"/>
        </w:rPr>
        <w:t>марлю с крахмалом</w:t>
      </w:r>
      <w:r w:rsidR="005171ED" w:rsidRPr="00D86C0B">
        <w:rPr>
          <w:rFonts w:ascii="Times New Roman" w:hAnsi="Times New Roman"/>
          <w:sz w:val="28"/>
          <w:szCs w:val="28"/>
        </w:rPr>
        <w:t>.</w:t>
      </w:r>
      <w:r w:rsidRPr="00D86C0B">
        <w:rPr>
          <w:rFonts w:ascii="Times New Roman" w:hAnsi="Times New Roman"/>
          <w:sz w:val="28"/>
          <w:szCs w:val="28"/>
        </w:rPr>
        <w:t> </w:t>
      </w:r>
      <w:r w:rsidRPr="00D86C0B">
        <w:rPr>
          <w:rFonts w:ascii="Times New Roman" w:hAnsi="Times New Roman"/>
          <w:sz w:val="28"/>
          <w:szCs w:val="28"/>
          <w:u w:val="single"/>
        </w:rPr>
        <w:t>В стакан № 2</w:t>
      </w:r>
      <w:r w:rsidRPr="00D86C0B">
        <w:rPr>
          <w:rFonts w:ascii="Times New Roman" w:hAnsi="Times New Roman"/>
          <w:sz w:val="28"/>
          <w:szCs w:val="28"/>
        </w:rPr>
        <w:t> опустил </w:t>
      </w:r>
      <w:r w:rsidRPr="00D86C0B">
        <w:rPr>
          <w:rFonts w:ascii="Times New Roman" w:hAnsi="Times New Roman"/>
          <w:b/>
          <w:bCs/>
          <w:sz w:val="28"/>
          <w:szCs w:val="28"/>
        </w:rPr>
        <w:t>полиэтиленовый пакет с крахмалом.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Через некоторое время </w:t>
      </w:r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>в стакане № 1</w:t>
      </w:r>
      <w:r w:rsidRPr="00D86C0B">
        <w:rPr>
          <w:rFonts w:ascii="Times New Roman" w:hAnsi="Times New Roman"/>
          <w:sz w:val="28"/>
          <w:szCs w:val="28"/>
        </w:rPr>
        <w:t> вода окрасилась </w:t>
      </w:r>
      <w:r w:rsidRPr="00D86C0B">
        <w:rPr>
          <w:rFonts w:ascii="Times New Roman" w:hAnsi="Times New Roman"/>
          <w:b/>
          <w:bCs/>
          <w:sz w:val="28"/>
          <w:szCs w:val="28"/>
        </w:rPr>
        <w:t>в синий цвет</w:t>
      </w:r>
      <w:proofErr w:type="gramStart"/>
      <w:r w:rsidRPr="00D86C0B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D86C0B">
        <w:rPr>
          <w:rFonts w:ascii="Times New Roman" w:hAnsi="Times New Roman"/>
          <w:sz w:val="28"/>
          <w:szCs w:val="28"/>
        </w:rPr>
        <w:t> а в </w:t>
      </w:r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>стакане под № 2</w:t>
      </w:r>
      <w:r w:rsidRPr="00D86C0B">
        <w:rPr>
          <w:rFonts w:ascii="Times New Roman" w:hAnsi="Times New Roman"/>
          <w:sz w:val="28"/>
          <w:szCs w:val="28"/>
        </w:rPr>
        <w:t> осталось </w:t>
      </w:r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>все без изменения.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t>Полиэтиленовый пакет не пропускает ни раствор йода внутрь, ни раствор крахмала во внешнюю среду.</w:t>
      </w:r>
    </w:p>
    <w:p w:rsidR="00B620E5" w:rsidRPr="00D86C0B" w:rsidRDefault="00B620E5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>Вывод: полиэтиленовый пакет</w:t>
      </w:r>
      <w:r w:rsidR="005171ED" w:rsidRPr="00D86C0B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 xml:space="preserve"> водонепроницае</w:t>
      </w:r>
      <w:proofErr w:type="gramStart"/>
      <w:r w:rsidRPr="00D86C0B">
        <w:rPr>
          <w:rFonts w:ascii="Times New Roman" w:hAnsi="Times New Roman"/>
          <w:b/>
          <w:bCs/>
          <w:sz w:val="28"/>
          <w:szCs w:val="28"/>
          <w:u w:val="single"/>
        </w:rPr>
        <w:t>м</w:t>
      </w:r>
      <w:r w:rsidR="007646DC">
        <w:rPr>
          <w:rFonts w:ascii="Times New Roman" w:hAnsi="Times New Roman"/>
          <w:sz w:val="28"/>
          <w:szCs w:val="28"/>
        </w:rPr>
        <w:t>(</w:t>
      </w:r>
      <w:proofErr w:type="gramEnd"/>
      <w:r w:rsidR="007646DC">
        <w:rPr>
          <w:rFonts w:ascii="Times New Roman" w:hAnsi="Times New Roman"/>
          <w:sz w:val="28"/>
          <w:szCs w:val="28"/>
        </w:rPr>
        <w:t>фото3,4,5).</w:t>
      </w:r>
    </w:p>
    <w:p w:rsidR="004071B4" w:rsidRPr="00D86C0B" w:rsidRDefault="00E308E9" w:rsidP="00D86C0B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177165</wp:posOffset>
            </wp:positionV>
            <wp:extent cx="3665220" cy="2750820"/>
            <wp:effectExtent l="19050" t="0" r="0" b="0"/>
            <wp:wrapTight wrapText="bothSides">
              <wp:wrapPolygon edited="0">
                <wp:start x="-112" y="0"/>
                <wp:lineTo x="-112" y="21391"/>
                <wp:lineTo x="21555" y="21391"/>
                <wp:lineTo x="21555" y="0"/>
                <wp:lineTo x="-112" y="0"/>
              </wp:wrapPolygon>
            </wp:wrapTight>
            <wp:docPr id="12" name="Рисунок 1" descr="Как разлагаются пакеты - эксперимент для детей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к разлагаются пакеты - эксперимент для детей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0E5" w:rsidRPr="00D86C0B" w:rsidRDefault="00797003" w:rsidP="00D86C0B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86C0B">
        <w:rPr>
          <w:rFonts w:ascii="Times New Roman" w:hAnsi="Times New Roman"/>
          <w:b/>
          <w:sz w:val="28"/>
          <w:szCs w:val="28"/>
          <w:shd w:val="clear" w:color="auto" w:fill="FFFFFF"/>
        </w:rPr>
        <w:t>Опыт №3 Исследование влияния полиэтилена на разрушение органических соединений в почве.</w:t>
      </w:r>
    </w:p>
    <w:p w:rsidR="00EB1FF1" w:rsidRPr="00D86C0B" w:rsidRDefault="00EB1FF1" w:rsidP="00D86C0B">
      <w:pPr>
        <w:pStyle w:val="a6"/>
        <w:jc w:val="both"/>
        <w:rPr>
          <w:rFonts w:ascii="Times New Roman" w:hAnsi="Times New Roman"/>
          <w:sz w:val="28"/>
          <w:szCs w:val="28"/>
          <w:u w:val="single"/>
        </w:rPr>
      </w:pPr>
      <w:r w:rsidRPr="00D86C0B">
        <w:rPr>
          <w:rFonts w:ascii="Times New Roman" w:hAnsi="Times New Roman"/>
          <w:bCs/>
          <w:sz w:val="28"/>
          <w:szCs w:val="28"/>
        </w:rPr>
        <w:t>Проведение инструктажа.</w:t>
      </w:r>
    </w:p>
    <w:p w:rsidR="00797003" w:rsidRPr="00D86C0B" w:rsidRDefault="00797003" w:rsidP="00D86C0B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6C0B">
        <w:rPr>
          <w:rFonts w:ascii="Times New Roman" w:hAnsi="Times New Roman"/>
          <w:sz w:val="28"/>
          <w:szCs w:val="28"/>
          <w:shd w:val="clear" w:color="auto" w:fill="FFFFFF"/>
        </w:rPr>
        <w:t>Цель:</w:t>
      </w:r>
      <w:r w:rsidR="00EB1FF1" w:rsidRPr="00D86C0B">
        <w:rPr>
          <w:rFonts w:ascii="Times New Roman" w:hAnsi="Times New Roman"/>
          <w:sz w:val="28"/>
          <w:szCs w:val="28"/>
          <w:shd w:val="clear" w:color="auto" w:fill="FFFFFF"/>
        </w:rPr>
        <w:t xml:space="preserve">  Изучение </w:t>
      </w:r>
      <w:r w:rsidRPr="00D86C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B1FF1" w:rsidRPr="00D86C0B">
        <w:rPr>
          <w:rFonts w:ascii="Times New Roman" w:hAnsi="Times New Roman"/>
          <w:sz w:val="28"/>
          <w:szCs w:val="28"/>
          <w:shd w:val="clear" w:color="auto" w:fill="FFFFFF"/>
        </w:rPr>
        <w:t>влияния  полиэтилена на почву.</w:t>
      </w:r>
    </w:p>
    <w:p w:rsidR="00EB1FF1" w:rsidRPr="00D86C0B" w:rsidRDefault="00EB1FF1" w:rsidP="00D86C0B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6C0B">
        <w:rPr>
          <w:rFonts w:ascii="Times New Roman" w:hAnsi="Times New Roman"/>
          <w:sz w:val="28"/>
          <w:szCs w:val="28"/>
          <w:shd w:val="clear" w:color="auto" w:fill="FFFFFF"/>
        </w:rPr>
        <w:t>Оборудование: цветочный горшок с почвой, полиэтилен.</w:t>
      </w:r>
    </w:p>
    <w:p w:rsidR="00EB1FF1" w:rsidRPr="00692E39" w:rsidRDefault="00EB1FF1" w:rsidP="00D86C0B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92E39">
        <w:rPr>
          <w:rFonts w:ascii="Times New Roman" w:hAnsi="Times New Roman"/>
          <w:b/>
          <w:sz w:val="28"/>
          <w:szCs w:val="28"/>
          <w:shd w:val="clear" w:color="auto" w:fill="FFFFFF"/>
        </w:rPr>
        <w:t>Ход работы</w:t>
      </w:r>
    </w:p>
    <w:p w:rsidR="00F63E84" w:rsidRPr="00D86C0B" w:rsidRDefault="0092694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926944">
        <w:rPr>
          <w:noProof/>
          <w:lang w:eastAsia="ru-RU"/>
        </w:rPr>
        <w:pict>
          <v:oval id="_x0000_s1045" style="position:absolute;left:0;text-align:left;margin-left:397.35pt;margin-top:18.15pt;width:75.75pt;height:25.4pt;z-index:251667968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646D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="00E308E9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948055</wp:posOffset>
            </wp:positionV>
            <wp:extent cx="3840480" cy="2874645"/>
            <wp:effectExtent l="19050" t="0" r="7620" b="0"/>
            <wp:wrapTight wrapText="bothSides">
              <wp:wrapPolygon edited="0">
                <wp:start x="-107" y="0"/>
                <wp:lineTo x="-107" y="21471"/>
                <wp:lineTo x="21643" y="21471"/>
                <wp:lineTo x="21643" y="0"/>
                <wp:lineTo x="-107" y="0"/>
              </wp:wrapPolygon>
            </wp:wrapTight>
            <wp:docPr id="13" name="Рисунок 4" descr="Как разлагаются пакеты - эксперимент для детей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к разлагаются пакеты - эксперимент для детей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FF1" w:rsidRPr="00D86C0B">
        <w:rPr>
          <w:rFonts w:ascii="Times New Roman" w:hAnsi="Times New Roman"/>
          <w:color w:val="000000"/>
          <w:sz w:val="28"/>
          <w:szCs w:val="28"/>
        </w:rPr>
        <w:t>Положили кусочки полиэтилена   в почву (в цветочный вазон). Через месяц проверим внешний вид и прочность кусочков.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D86C0B">
        <w:rPr>
          <w:rFonts w:ascii="Times New Roman" w:hAnsi="Times New Roman"/>
          <w:color w:val="000000"/>
          <w:sz w:val="28"/>
          <w:szCs w:val="28"/>
        </w:rPr>
        <w:t>Вынули из горшка содержимое и видим</w:t>
      </w:r>
      <w:proofErr w:type="gramStart"/>
      <w:r w:rsidRPr="00D86C0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D86C0B">
        <w:rPr>
          <w:rFonts w:ascii="Times New Roman" w:hAnsi="Times New Roman"/>
          <w:color w:val="000000"/>
          <w:sz w:val="28"/>
          <w:szCs w:val="28"/>
        </w:rPr>
        <w:t xml:space="preserve"> что полиэтилен не разложился.</w:t>
      </w:r>
    </w:p>
    <w:p w:rsidR="00797003" w:rsidRPr="00D86C0B" w:rsidRDefault="0092694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926944"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  <w:pict>
          <v:oval id="_x0000_s1044" style="position:absolute;left:0;text-align:left;margin-left:-84.75pt;margin-top:162.9pt;width:75.75pt;height:25.4pt;z-index:251666944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646D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="00F73B77" w:rsidRPr="00D86C0B"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="00F73B77" w:rsidRPr="00D86C0B">
        <w:rPr>
          <w:rFonts w:ascii="Times New Roman" w:hAnsi="Times New Roman"/>
          <w:color w:val="000000"/>
          <w:sz w:val="28"/>
          <w:szCs w:val="28"/>
        </w:rPr>
        <w:t>Исходя из опыта,    предполагаем, что полиэтилен, как и все полимеры, обладает высокой устойчивостью, а потому почти не разлагается. Для полиэтилена так же не существует естественных разрушителей в природе, а его накопления способствуют</w:t>
      </w:r>
      <w:r w:rsidR="007646DC">
        <w:rPr>
          <w:rFonts w:ascii="Times New Roman" w:hAnsi="Times New Roman"/>
          <w:color w:val="000000"/>
          <w:sz w:val="28"/>
          <w:szCs w:val="28"/>
        </w:rPr>
        <w:t xml:space="preserve"> образованию полимерного мусора (фото 6,7)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Исходя из проделанных экспериментов, </w:t>
      </w:r>
      <w:r w:rsidRPr="00D86C0B">
        <w:rPr>
          <w:rFonts w:ascii="Times New Roman" w:hAnsi="Times New Roman"/>
          <w:sz w:val="28"/>
          <w:szCs w:val="28"/>
          <w:lang w:eastAsia="ru-RU"/>
        </w:rPr>
        <w:t> </w:t>
      </w:r>
      <w:r w:rsidRPr="00D86C0B">
        <w:rPr>
          <w:rFonts w:ascii="Times New Roman" w:hAnsi="Times New Roman"/>
          <w:b/>
          <w:bCs/>
          <w:sz w:val="28"/>
          <w:szCs w:val="28"/>
          <w:lang w:eastAsia="ru-RU"/>
        </w:rPr>
        <w:t>и изученного материала мы выделили полезные и вредные свойства пластиковых пакетов.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sz w:val="28"/>
          <w:szCs w:val="28"/>
          <w:lang w:eastAsia="ru-RU"/>
        </w:rPr>
        <w:t>Полезные:</w:t>
      </w:r>
      <w:r w:rsidRPr="00D86C0B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 </w:t>
      </w:r>
      <w:r w:rsidRPr="00D86C0B">
        <w:rPr>
          <w:rFonts w:ascii="Times New Roman" w:hAnsi="Times New Roman"/>
          <w:sz w:val="28"/>
          <w:szCs w:val="28"/>
          <w:shd w:val="clear" w:color="auto" w:fill="FFFFFF"/>
        </w:rPr>
        <w:t>Полиэтиленовый пакет отличается удивительной функциональностью, прочностью и простотой в эксплуатации. Он значительно облегчил человеку жизнь и принсит определенную пользу</w:t>
      </w:r>
      <w:r w:rsidRPr="00D86C0B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>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sz w:val="28"/>
          <w:szCs w:val="28"/>
          <w:lang w:eastAsia="ru-RU"/>
        </w:rPr>
        <w:t>Вредные: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Водонепроница</w:t>
      </w:r>
      <w:r w:rsidR="00692E39">
        <w:rPr>
          <w:rFonts w:ascii="Times New Roman" w:hAnsi="Times New Roman"/>
          <w:sz w:val="28"/>
          <w:szCs w:val="28"/>
          <w:lang w:eastAsia="ru-RU"/>
        </w:rPr>
        <w:t>емость и воздухонепроницаемость</w:t>
      </w:r>
      <w:r w:rsidRPr="00D86C0B">
        <w:rPr>
          <w:rFonts w:ascii="Times New Roman" w:hAnsi="Times New Roman"/>
          <w:sz w:val="28"/>
          <w:szCs w:val="28"/>
          <w:lang w:eastAsia="ru-RU"/>
        </w:rPr>
        <w:t>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Свойство не проводить ток.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Полиэтилен служит защитой в химической промышленности.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Полиэтиленовый пакет отличается функциональностью, прочностью и простой в эксплуатации.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Пары и газы - методом горения.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Не возможность утилизировать с помощью химических веществ.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Пищевой полиэтилен не может оказать почти никакого воздействия. Краски содержат токсические вещества.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C0B">
        <w:rPr>
          <w:rFonts w:ascii="Times New Roman" w:hAnsi="Times New Roman"/>
          <w:sz w:val="28"/>
          <w:szCs w:val="28"/>
          <w:lang w:eastAsia="ru-RU"/>
        </w:rPr>
        <w:t>Но самое сложное — это срок его разложения, он составляет 60 лет.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t>Какая альтернатива этому.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По всему миру возрастает количество людей, отказывающихся от использования полиэтиленовых пакетов и отдающих предпочтение многоразовым эко сумкам, сделанных из натуральных материалов.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b/>
          <w:bCs/>
          <w:sz w:val="28"/>
          <w:szCs w:val="28"/>
        </w:rPr>
        <w:t>Эко сумки –</w:t>
      </w:r>
      <w:r w:rsidRPr="00D86C0B">
        <w:rPr>
          <w:rFonts w:ascii="Times New Roman" w:hAnsi="Times New Roman"/>
          <w:sz w:val="28"/>
          <w:szCs w:val="28"/>
        </w:rPr>
        <w:t> экологичная упаковка в современном мире не просто заменяет пакеты для супермаркета, а становится настоящим символом осознанной и здоровой жизни.</w:t>
      </w:r>
    </w:p>
    <w:p w:rsidR="00F73B77" w:rsidRPr="00D86C0B" w:rsidRDefault="00F73B77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Поэтому использование </w:t>
      </w:r>
      <w:r w:rsidRPr="00D86C0B">
        <w:rPr>
          <w:rFonts w:ascii="Times New Roman" w:hAnsi="Times New Roman"/>
          <w:b/>
          <w:bCs/>
          <w:sz w:val="28"/>
          <w:szCs w:val="28"/>
        </w:rPr>
        <w:t>многоразовой удобной и практичной хозяйственной сумки из ткани</w:t>
      </w:r>
      <w:r w:rsidRPr="00D86C0B">
        <w:rPr>
          <w:rFonts w:ascii="Times New Roman" w:hAnsi="Times New Roman"/>
          <w:sz w:val="28"/>
          <w:szCs w:val="28"/>
        </w:rPr>
        <w:t> стало экономически выгодным.</w:t>
      </w: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F3929" w:rsidRPr="00D86C0B" w:rsidRDefault="00B47CC2" w:rsidP="00B47CC2">
      <w:pPr>
        <w:pStyle w:val="a6"/>
        <w:numPr>
          <w:ilvl w:val="0"/>
          <w:numId w:val="27"/>
        </w:num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Борьба с пластиковыми пакетами</w:t>
      </w:r>
      <w:r w:rsidR="00BA6E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6EC1" w:rsidRPr="00BA6EC1">
        <w:rPr>
          <w:rFonts w:ascii="Times New Roman" w:hAnsi="Times New Roman"/>
          <w:b/>
          <w:sz w:val="28"/>
          <w:szCs w:val="28"/>
        </w:rPr>
        <w:t>Вторая жизнь пакетов</w:t>
      </w:r>
      <w:r w:rsidR="00BA6EC1" w:rsidRPr="0002383C">
        <w:rPr>
          <w:rFonts w:ascii="Times New Roman" w:hAnsi="Times New Roman"/>
          <w:sz w:val="28"/>
          <w:szCs w:val="28"/>
        </w:rPr>
        <w:t xml:space="preserve">                   </w:t>
      </w:r>
    </w:p>
    <w:p w:rsidR="00297329" w:rsidRP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Согласно исследованиям, проведенным учеными, пакеты из полиэтилена уже составляют около 9% мусора. Срок разложения полиэтилена составляет более 500 лет, а при сжигании полимерных материалов выделяются ядовитые канцерогенные и мутагенные вещества, способствующие развитию в организме человека раковых клеток и возн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икновению генетических мутаций.</w:t>
      </w:r>
      <w:r w:rsidRPr="00B47CC2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B47CC2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</w:p>
    <w:p w:rsidR="00297329" w:rsidRPr="00D86C0B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При горении образуется один из самых ядовитых газов – угарный.</w:t>
      </w:r>
    </w:p>
    <w:p w:rsidR="00B47CC2" w:rsidRDefault="002973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Брошенные пакеты разносятся ветром, забивая ливневые стоки и нарушая работу городских коммуникаций.</w:t>
      </w:r>
    </w:p>
    <w:p w:rsidR="00297329" w:rsidRPr="00D86C0B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Катастрофический вред наносят пакеты живым организмам планеты. Рыба в море или корова на лугу заглатывает эти пузыри и погибает, поскольку у неё  закупоривается пищеварительный тракт. Черепахи тоже в числе жертв – они, видимо, принимают пластиковые кульки за медуз.</w:t>
      </w:r>
    </w:p>
    <w:p w:rsidR="00297329" w:rsidRPr="00B47CC2" w:rsidRDefault="00297329" w:rsidP="00D86C0B">
      <w:pPr>
        <w:pStyle w:val="a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47CC2">
        <w:rPr>
          <w:rFonts w:ascii="Times New Roman" w:hAnsi="Times New Roman"/>
          <w:i/>
          <w:color w:val="000000"/>
          <w:sz w:val="28"/>
          <w:szCs w:val="28"/>
          <w:lang w:eastAsia="ru-RU"/>
        </w:rPr>
        <w:t>Немного статистики…</w:t>
      </w:r>
    </w:p>
    <w:p w:rsidR="00297329" w:rsidRPr="00D86C0B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«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По данным Комитета ООН по охране природы, ежегодно пластиковые отходы становятся причиной смерти 1 миллиона птиц, 100 тысяч морских млекопитающих и неисчислимого количества рыб.</w:t>
      </w:r>
    </w:p>
    <w:p w:rsidR="00297329" w:rsidRPr="00D86C0B" w:rsidRDefault="002973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Примерно 6 миллионов 300 тысяч тонн мусора, большую часть которого составляет пластик, ежегодно сбрасывается в мировой океан.</w:t>
      </w:r>
    </w:p>
    <w:p w:rsidR="00297329" w:rsidRPr="00692E39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692E39">
        <w:rPr>
          <w:rFonts w:ascii="Times New Roman" w:hAnsi="Times New Roman"/>
          <w:color w:val="000000"/>
          <w:sz w:val="28"/>
          <w:szCs w:val="28"/>
          <w:lang w:eastAsia="ru-RU"/>
        </w:rPr>
        <w:t>Почти каждый кусочек,</w:t>
      </w:r>
      <w:r w:rsidR="00692E39"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92E39">
        <w:rPr>
          <w:rFonts w:ascii="Times New Roman" w:hAnsi="Times New Roman"/>
          <w:color w:val="000000"/>
          <w:sz w:val="28"/>
          <w:szCs w:val="28"/>
          <w:lang w:eastAsia="ru-RU"/>
        </w:rPr>
        <w:t>когда либо</w:t>
      </w:r>
      <w:r w:rsidR="00297329" w:rsidRPr="00692E39">
        <w:rPr>
          <w:rFonts w:ascii="Times New Roman" w:hAnsi="Times New Roman"/>
          <w:smallCaps/>
          <w:color w:val="000000"/>
          <w:sz w:val="28"/>
          <w:szCs w:val="28"/>
          <w:lang w:eastAsia="ru-RU"/>
        </w:rPr>
        <w:t xml:space="preserve"> 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произведенного пластика, до сих пор существует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2973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692E39" w:rsidRPr="00692E39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="00692E39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proofErr w:type="gramEnd"/>
      <w:r w:rsidR="00692E39" w:rsidRPr="00692E39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Предлагаемые пути решения проблемы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Для продуктов питания помимо полиэтилена в ряде стран используют картонную и бумажную упаковку.</w:t>
      </w:r>
    </w:p>
    <w:p w:rsidR="008F3929" w:rsidRPr="00D86C0B" w:rsidRDefault="00692E3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Решение проблемы нашли в изменении самой формулы материала - использование биодобавки "d2w" при производстве полиэтиленовых пакетов обеспечивает безопасную утилизацию полиэтиленовой упаковки.</w:t>
      </w:r>
    </w:p>
    <w:p w:rsidR="00692E39" w:rsidRPr="00391C23" w:rsidRDefault="00692E3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Полиэтиленовые пакеты с биодобавкой "d2w" разлагаются при их захоронении около 2 - 4 лет полностью на углекислый газ и воду. </w:t>
      </w: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3929" w:rsidRPr="00D86C0B" w:rsidRDefault="00692E3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Однако </w:t>
      </w:r>
      <w:r w:rsidR="008F3929"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полиэтиленовые пакеты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с биодобавкой "d2w" стоят дороже, так как процесс производства становится более затратным. </w:t>
      </w:r>
      <w:r w:rsidR="008F3929" w:rsidRPr="00D86C0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В настоящее время в Ирландии почти все жители страны для покупок используют сумки из ткани «многоразового» использования.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Поэтому использование многоразовой удобной и практичной хозяйственной сумки стало экономически выгодным.</w:t>
      </w:r>
    </w:p>
    <w:p w:rsidR="008F3929" w:rsidRPr="00D86C0B" w:rsidRDefault="00692E3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2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Также популярна и </w:t>
      </w:r>
      <w:hyperlink r:id="rId30" w:history="1">
        <w:r w:rsidR="008F3929" w:rsidRPr="00692E39">
          <w:rPr>
            <w:rFonts w:ascii="Times New Roman" w:hAnsi="Times New Roman"/>
            <w:b/>
            <w:sz w:val="28"/>
            <w:szCs w:val="28"/>
            <w:u w:val="single"/>
            <w:lang w:eastAsia="ru-RU"/>
          </w:rPr>
          <w:t>социальная реклама</w:t>
        </w:r>
      </w:hyperlink>
      <w:r w:rsidR="008F3929" w:rsidRPr="00692E39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покупателей на входе в магазин встречает плакат: «Приходите к нам со своим пакетом или сумкой! Берегите окружающую среду».</w:t>
      </w:r>
    </w:p>
    <w:p w:rsidR="008F3929" w:rsidRPr="00BA6EC1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Проводятся различные исследования, целью которых является создание биоразлагаемого полиэтилена. В настоящее время создан биопластик, который способен разлагаться под воздействием микроорганизмов, однако цена его пока что достаточно высока, чтобы он мог занять место традиционного полиэтилена.</w:t>
      </w: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Экологичная упаковка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в современном мире не просто заменяет </w:t>
      </w: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пакеты для супермаркета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становится настоящим символом 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осознанной и здоровой жизни. К тому же ограничительные меры, вводимые правительствами многих стран на производство пластиковой упаковки, приводят к тому, что супермаркеты начинают продавать </w:t>
      </w: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полиэтиленовые пакеты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, а не просто беспла</w:t>
      </w:r>
      <w:r w:rsidR="00BA6EC1">
        <w:rPr>
          <w:rFonts w:ascii="Times New Roman" w:hAnsi="Times New Roman"/>
          <w:color w:val="000000"/>
          <w:sz w:val="28"/>
          <w:szCs w:val="28"/>
          <w:lang w:eastAsia="ru-RU"/>
        </w:rPr>
        <w:t>тно упаковывать в них продукты.</w:t>
      </w:r>
      <w:r w:rsidR="00BA6EC1" w:rsidRPr="00BA6EC1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="00BA6EC1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BA6EC1" w:rsidRPr="00BA6EC1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</w:p>
    <w:p w:rsidR="008F3929" w:rsidRPr="00D86C0B" w:rsidRDefault="00BA6EC1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Однако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все зависит от правительства.</w:t>
      </w:r>
      <w:r w:rsidRPr="00BA6E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Сами жители могут по-возможности отказаться от использования полиэтиленовых пакетов, стараться использовать </w:t>
      </w:r>
      <w:r w:rsidRPr="00BA6E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их максимально долго.</w:t>
      </w:r>
    </w:p>
    <w:p w:rsidR="008F3929" w:rsidRPr="00D86C0B" w:rsidRDefault="00BA6EC1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6E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Как бы ни было, проблема с полиэтиленом становится все серьезнее. И решать ее предстоит всем нам…</w:t>
      </w: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63E84" w:rsidRPr="00D86C0B" w:rsidRDefault="00F63E84" w:rsidP="00B47CC2">
      <w:pPr>
        <w:pStyle w:val="a6"/>
        <w:numPr>
          <w:ilvl w:val="0"/>
          <w:numId w:val="27"/>
        </w:numPr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sz w:val="28"/>
          <w:szCs w:val="28"/>
        </w:rPr>
        <w:lastRenderedPageBreak/>
        <w:t>Анализ социологического опроса</w:t>
      </w:r>
      <w:r w:rsidRPr="00D86C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экологического мониторинга.</w:t>
      </w:r>
    </w:p>
    <w:p w:rsidR="00F63E84" w:rsidRPr="00D86C0B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течение года 2018-2019 провели социологический опрос среди учащихся и жителей поселка. </w:t>
      </w:r>
    </w:p>
    <w:p w:rsidR="00B47CC2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F63E84" w:rsidRPr="00D86C0B" w:rsidRDefault="00F63E84" w:rsidP="00B47CC2">
      <w:pPr>
        <w:pStyle w:val="a6"/>
        <w:numPr>
          <w:ilvl w:val="0"/>
          <w:numId w:val="28"/>
        </w:numPr>
        <w:ind w:hanging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выяснение отношения учащихся и родителей (жителей поселка)  к использованию полиэтиленовых пакетов.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В анкетировании принимали участие учащиеся школы в возрасте от 12-1</w:t>
      </w:r>
      <w:r w:rsidR="0002383C">
        <w:rPr>
          <w:rFonts w:ascii="Times New Roman" w:hAnsi="Times New Roman"/>
          <w:color w:val="000000"/>
          <w:sz w:val="28"/>
          <w:szCs w:val="28"/>
          <w:lang w:eastAsia="ru-RU"/>
        </w:rPr>
        <w:t>7 лет и родители 8-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х  классов, всего опрошено</w:t>
      </w:r>
      <w:r w:rsidR="000238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35  человек (фото 8).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color w:val="000000"/>
          <w:sz w:val="28"/>
          <w:szCs w:val="28"/>
          <w:lang w:eastAsia="ru-RU"/>
        </w:rPr>
        <w:t>Вопросы  анкеты</w:t>
      </w:r>
    </w:p>
    <w:p w:rsidR="00F63E84" w:rsidRPr="00D86C0B" w:rsidRDefault="00F63E84" w:rsidP="00B47CC2">
      <w:pPr>
        <w:pStyle w:val="a6"/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В повседневной жизни Вы часто используете полиэтиленовые пакеты?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         а) часто                                                     б) нет;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2. После использование пакетов Вы?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        а) его выкидываете       в) оставляете для дальнейшего использования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3. Вы знаете о вреде, который наносят  экологии полиэтиленовые пакеты?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       а) да                    б)</w:t>
      </w:r>
      <w:r w:rsidR="00B47C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нет                    в) знаю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47C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но мне все равно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4. Вы готовы отказаться от использования пакетов?</w:t>
      </w:r>
    </w:p>
    <w:p w:rsidR="00F63E84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             а) да                                                         б) нет.</w:t>
      </w:r>
    </w:p>
    <w:p w:rsidR="00B47CC2" w:rsidRPr="00D86C0B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3E84" w:rsidRPr="00D86C0B" w:rsidRDefault="00E308E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210185</wp:posOffset>
            </wp:positionV>
            <wp:extent cx="3414395" cy="3272155"/>
            <wp:effectExtent l="19050" t="0" r="0" b="0"/>
            <wp:wrapTight wrapText="bothSides">
              <wp:wrapPolygon edited="0">
                <wp:start x="-121" y="0"/>
                <wp:lineTo x="-121" y="21504"/>
                <wp:lineTo x="21572" y="21504"/>
                <wp:lineTo x="21572" y="0"/>
                <wp:lineTo x="-121" y="0"/>
              </wp:wrapPolygon>
            </wp:wrapTight>
            <wp:docPr id="14" name="Рисунок 10" descr="C:\Documents and Settings\User\Рабочий стол\P109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User\Рабочий стол\P10904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327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E84" w:rsidRPr="00B47CC2">
        <w:rPr>
          <w:rFonts w:ascii="Times New Roman" w:hAnsi="Times New Roman"/>
          <w:i/>
          <w:color w:val="000000"/>
          <w:sz w:val="28"/>
          <w:szCs w:val="28"/>
          <w:lang w:eastAsia="ru-RU"/>
        </w:rPr>
        <w:t>Результаты анкетирования показали</w:t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>, что большинство учащихся и родителей (95 чел.-88%)используют пакеты. После использования (50чел.-46%) выбрасывают, а (58чел.-54%) оставляют пакеты для дальнейшего использования. О вреде, который наносят полиэтиленовые пакеты, знают(47чел.-43,5%) , нет (21чел.-19,5%),знают, но им все равно (40чел.-37%).А вот отказаться от использования пакетов согласились пока не многие(25чел.-23%).</w:t>
      </w:r>
    </w:p>
    <w:p w:rsidR="00F63E84" w:rsidRPr="00D86C0B" w:rsidRDefault="0092694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944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pict>
          <v:oval id="_x0000_s1046" style="position:absolute;left:0;text-align:left;margin-left:228.9pt;margin-top:18.8pt;width:75.75pt;height:25.4pt;z-index:251668992">
            <v:fill opacity="9175f"/>
            <v:textbox>
              <w:txbxContent>
                <w:p w:rsidR="007646DC" w:rsidRPr="007646DC" w:rsidRDefault="007646DC" w:rsidP="007646D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8</w:t>
                  </w: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 w:rsidR="00F63E84" w:rsidRPr="00D86C0B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Вывод:</w:t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видим, что люди еще не готовы к отказу от использования полиэтиленовых пакетов. 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Мы провели и  экологический мониторинг.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Цель:  выявление наиболее загрязненной территории вблизи школы.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Наше исследование носит любительский характер и представлено маршрутными наблюдениями в районе школы. Это улицы  Ленина, Молодежной.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Результаты: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Наиболее загрязненным местом является улица </w:t>
      </w:r>
      <w:r w:rsidR="000238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Молодежная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, около домов  5, 6,7, 8.</w:t>
      </w:r>
    </w:p>
    <w:p w:rsidR="00F63E84" w:rsidRPr="00D86C0B" w:rsidRDefault="00E308E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40005</wp:posOffset>
            </wp:positionV>
            <wp:extent cx="3847465" cy="2877185"/>
            <wp:effectExtent l="19050" t="0" r="635" b="0"/>
            <wp:wrapTight wrapText="bothSides">
              <wp:wrapPolygon edited="0">
                <wp:start x="-107" y="0"/>
                <wp:lineTo x="-107" y="21452"/>
                <wp:lineTo x="21604" y="21452"/>
                <wp:lineTo x="21604" y="0"/>
                <wp:lineTo x="-107" y="0"/>
              </wp:wrapPolygon>
            </wp:wrapTight>
            <wp:docPr id="15" name="Рисунок 1" descr="C:\Documents and Settings\География\Рабочий стол\Кружок БИОМ\Биом 2013\фото Ерзовки\P106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География\Рабочий стол\Кружок БИОМ\Биом 2013\фото Ерзовки\P10600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87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Кусты и деревья вблизи этих домов «увешаны» полиэтиленовыми пакетами.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Обочины дорого очень загрязнены по улицам  Ленина</w:t>
      </w:r>
      <w:r w:rsidR="000238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(фото 9)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F63E84" w:rsidRPr="00D86C0B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Территория загрязняется практически круглый год.</w:t>
      </w:r>
    </w:p>
    <w:p w:rsidR="00B47CC2" w:rsidRDefault="0092694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oval id="_x0000_s1047" style="position:absolute;left:0;text-align:left;margin-left:-84.75pt;margin-top:59.4pt;width:75.75pt;height:25.4pt;z-index:251670016">
            <v:fill opacity="9175f"/>
            <v:textbox>
              <w:txbxContent>
                <w:p w:rsidR="0002383C" w:rsidRPr="007646DC" w:rsidRDefault="0002383C" w:rsidP="0002383C">
                  <w:pPr>
                    <w:jc w:val="center"/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</w:pPr>
                  <w:r w:rsidRPr="007646DC"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 xml:space="preserve">Фото  </w:t>
                  </w:r>
                  <w:r>
                    <w:rPr>
                      <w:rFonts w:ascii="Times New Roman" w:hAnsi="Times New Roman"/>
                      <w:color w:val="FFFF00"/>
                      <w:sz w:val="24"/>
                      <w:szCs w:val="24"/>
                    </w:rPr>
                    <w:t>9.</w:t>
                  </w:r>
                </w:p>
              </w:txbxContent>
            </v:textbox>
          </v:oval>
        </w:pict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Отмечаем низкий уровень культуры жителей, игнорирование мусорных баков (их практически нет), несанкционированные свалки по улице Дзержинского (в районе брошенной воинской части)</w:t>
      </w:r>
      <w:r w:rsidR="00B47CC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63E84" w:rsidRDefault="00F63E84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6EC1" w:rsidRDefault="00BA6EC1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6EC1" w:rsidRDefault="00BA6EC1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B47CC2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7CC2" w:rsidRDefault="00F63E84" w:rsidP="00B47CC2">
      <w:pPr>
        <w:pStyle w:val="a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 w:rsidR="00B47C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ы</w:t>
      </w:r>
    </w:p>
    <w:p w:rsidR="00F63E84" w:rsidRPr="00D86C0B" w:rsidRDefault="007646DC" w:rsidP="007646DC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B47CC2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F63E84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результате проделанной работы мы выяснили историю полиэтиленовых пакетов. Они удобны в применении, благодаря таким свойствам, как легкость, упругость, прочность, и поэтому занимают большое место в жизни человека. Но вместе с тем наносят огромный вред природе – их невозможно уничтожить после использования.</w:t>
      </w:r>
    </w:p>
    <w:p w:rsidR="008F3929" w:rsidRPr="00D86C0B" w:rsidRDefault="00F63E84" w:rsidP="007646DC">
      <w:pPr>
        <w:pStyle w:val="a6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Мы отметили низкий уровень культуры жителей - территории около домов завалены мусором, нет мусорных баков, очень много несанкционированных свалок. Возмущает бездействие городских служб отвечающих за чистоту в городе.</w:t>
      </w:r>
      <w:r w:rsidR="008F3929"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3929" w:rsidRDefault="008F3929" w:rsidP="007646DC">
      <w:pPr>
        <w:pStyle w:val="a6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Участвовали в беседе с продавцом магазина «Рябинушка»  Кочергиной Татьяной Федоровной.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646D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Цель:</w:t>
      </w: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установление количества полиэтиленовых пакетов, использованных для упаковки товаров и проданных покупателям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Продавец отметила, что полиэтиленовые пакеты очень популярны. Каждый второй из посетителей магазина ими пользуется. По ее подсчетам в магазине за месяц реализуется более 2500 фасовочных пакетов и более 200 «пакетов-маечек». Цена пакета 4-5 рублей. </w:t>
      </w:r>
      <w:r w:rsidR="007646DC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3)</w:t>
      </w:r>
    </w:p>
    <w:p w:rsidR="008F3929" w:rsidRPr="00D86C0B" w:rsidRDefault="008F3929" w:rsidP="007646DC">
      <w:pPr>
        <w:pStyle w:val="a6"/>
        <w:numPr>
          <w:ilvl w:val="0"/>
          <w:numId w:val="31"/>
        </w:numPr>
        <w:ind w:left="127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Провели экологический мониторинг.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Цель:  выявление наиболее загрязненной территории вблизи школы.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Наше исследование носит любительский характер и представлено маршрутными наблюдениями в районе школы. Это улицы Свердлого, Дзержинского, Кирова. Блюхера.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Результаты:</w:t>
      </w:r>
    </w:p>
    <w:p w:rsidR="008F3929" w:rsidRPr="00D86C0B" w:rsidRDefault="008F3929" w:rsidP="007646DC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Наиболее загрязненным местом является улица Дзержинского, около домов  5, 6,7, 8.</w:t>
      </w:r>
    </w:p>
    <w:p w:rsidR="008F3929" w:rsidRPr="00D86C0B" w:rsidRDefault="008F3929" w:rsidP="007646DC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Кусты и деревья вблизи этих домов «увешаны» полиэтиленовыми пакетами.</w:t>
      </w:r>
    </w:p>
    <w:p w:rsidR="008F3929" w:rsidRPr="00D86C0B" w:rsidRDefault="008F3929" w:rsidP="007646DC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Обочины дорого очень загрязнены по улицам Кирова и Дзержинского.</w:t>
      </w:r>
    </w:p>
    <w:p w:rsidR="008F3929" w:rsidRPr="00D86C0B" w:rsidRDefault="008F3929" w:rsidP="007646DC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Территория загрязняется практически круглый год.</w:t>
      </w:r>
    </w:p>
    <w:p w:rsidR="008F3929" w:rsidRPr="00D86C0B" w:rsidRDefault="008F3929" w:rsidP="007646DC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Отмечаем низкий уровень культуры жителей, игнорирование мусорных баков (их практически нет), несанкционированные свалки по улице Дзержинского (в районе брошенной воинской части</w:t>
      </w:r>
      <w:r w:rsidR="005544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</w:p>
    <w:p w:rsidR="00F73B77" w:rsidRPr="00D86C0B" w:rsidRDefault="00F63E84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734B5" w:rsidRDefault="007734B5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734B5" w:rsidRDefault="007734B5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2DE" w:rsidRDefault="005742DE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6EC1" w:rsidRDefault="00BA6EC1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F3929" w:rsidRPr="005742DE" w:rsidRDefault="008F3929" w:rsidP="005742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742DE"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F63E84" w:rsidRPr="005742DE" w:rsidRDefault="00F63E84" w:rsidP="005742DE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5742DE">
        <w:rPr>
          <w:rFonts w:ascii="Times New Roman" w:hAnsi="Times New Roman"/>
          <w:b/>
          <w:i/>
          <w:sz w:val="28"/>
          <w:szCs w:val="28"/>
        </w:rPr>
        <w:t>Результаты исследования и их обсуждение</w:t>
      </w:r>
    </w:p>
    <w:p w:rsidR="00F63E84" w:rsidRPr="005742DE" w:rsidRDefault="0002383C" w:rsidP="005742D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63E84" w:rsidRPr="005742DE">
        <w:rPr>
          <w:rFonts w:ascii="Times New Roman" w:hAnsi="Times New Roman"/>
          <w:sz w:val="28"/>
          <w:szCs w:val="28"/>
        </w:rPr>
        <w:t xml:space="preserve">Изучили и проанализировали теоретический материал и интернет источники по теме исследования. Познакомились </w:t>
      </w:r>
      <w:r w:rsidR="005742DE" w:rsidRPr="005742DE">
        <w:rPr>
          <w:rFonts w:ascii="Times New Roman" w:hAnsi="Times New Roman"/>
          <w:sz w:val="28"/>
          <w:szCs w:val="28"/>
        </w:rPr>
        <w:t>с историей</w:t>
      </w:r>
      <w:r w:rsidR="00F63E84" w:rsidRPr="005742DE">
        <w:rPr>
          <w:rFonts w:ascii="Times New Roman" w:hAnsi="Times New Roman"/>
          <w:sz w:val="28"/>
          <w:szCs w:val="28"/>
        </w:rPr>
        <w:t xml:space="preserve"> создания полиэтилена и полиэтиленовых пакетов, экологические проблемы и связанные с ними. Пути решения.</w:t>
      </w:r>
    </w:p>
    <w:p w:rsidR="008F3929" w:rsidRPr="005742DE" w:rsidRDefault="0002383C" w:rsidP="005742D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F3929" w:rsidRPr="005742DE">
        <w:rPr>
          <w:rFonts w:ascii="Times New Roman" w:hAnsi="Times New Roman"/>
          <w:sz w:val="28"/>
          <w:szCs w:val="28"/>
        </w:rPr>
        <w:t>Обидно, что только в России не задумываются о своем будущем. Это общегосударственная проблема, но начинается она в стенах наших домов, школ, детских садов ... Ведь уже сейчас каждый из нас может помочь природе, уменьшить горы мусора. Мы предлагаем свое решение проблемы:</w:t>
      </w:r>
    </w:p>
    <w:p w:rsidR="008F3929" w:rsidRDefault="008F3929" w:rsidP="0002383C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42DE">
        <w:rPr>
          <w:rFonts w:ascii="Times New Roman" w:hAnsi="Times New Roman"/>
          <w:sz w:val="28"/>
          <w:szCs w:val="28"/>
        </w:rPr>
        <w:t xml:space="preserve">Помогать </w:t>
      </w:r>
      <w:r w:rsidR="005742DE" w:rsidRPr="005742DE">
        <w:rPr>
          <w:rFonts w:ascii="Times New Roman" w:hAnsi="Times New Roman"/>
          <w:sz w:val="28"/>
          <w:szCs w:val="28"/>
        </w:rPr>
        <w:t>родителям содержать</w:t>
      </w:r>
      <w:proofErr w:type="gramEnd"/>
      <w:r w:rsidRPr="005742DE">
        <w:rPr>
          <w:rFonts w:ascii="Times New Roman" w:hAnsi="Times New Roman"/>
          <w:sz w:val="28"/>
          <w:szCs w:val="28"/>
        </w:rPr>
        <w:t xml:space="preserve"> в чистоте территории </w:t>
      </w:r>
      <w:r w:rsidR="008A0A1F" w:rsidRPr="005742DE">
        <w:rPr>
          <w:rFonts w:ascii="Times New Roman" w:hAnsi="Times New Roman"/>
          <w:sz w:val="28"/>
          <w:szCs w:val="28"/>
        </w:rPr>
        <w:t>во</w:t>
      </w:r>
      <w:r w:rsidRPr="005742DE">
        <w:rPr>
          <w:rFonts w:ascii="Times New Roman" w:hAnsi="Times New Roman"/>
          <w:sz w:val="28"/>
          <w:szCs w:val="28"/>
        </w:rPr>
        <w:t>круг своих домов, принимать самое активное уч</w:t>
      </w:r>
      <w:r w:rsidR="0002383C">
        <w:rPr>
          <w:rFonts w:ascii="Times New Roman" w:hAnsi="Times New Roman"/>
          <w:sz w:val="28"/>
          <w:szCs w:val="28"/>
        </w:rPr>
        <w:t>астие в уборке территории школы;</w:t>
      </w:r>
    </w:p>
    <w:p w:rsidR="0002383C" w:rsidRPr="005742DE" w:rsidRDefault="0002383C" w:rsidP="0002383C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Необходимо взять за правило – идти за покупкой в магазин или на рынок со своей сумкой (авоськой, рюкзаком, сеткой и т. д.), т.е. тарой многоразового использования. Ученые подсчитали, если эта сумка будет служить хотя бы два года при использовании один раз в неделю, то зам</w:t>
      </w:r>
      <w:r>
        <w:rPr>
          <w:rFonts w:ascii="Times New Roman" w:hAnsi="Times New Roman"/>
          <w:sz w:val="28"/>
          <w:szCs w:val="28"/>
        </w:rPr>
        <w:t>енит 400 полиэтиленовых пакетов;</w:t>
      </w:r>
    </w:p>
    <w:p w:rsidR="0002383C" w:rsidRPr="005742DE" w:rsidRDefault="0002383C" w:rsidP="0002383C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Проводить регулярно акции «Пакету НЕТ!».</w:t>
      </w:r>
    </w:p>
    <w:p w:rsidR="008F3929" w:rsidRPr="005742DE" w:rsidRDefault="0002383C" w:rsidP="005742D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F3929" w:rsidRPr="005742DE">
        <w:rPr>
          <w:rFonts w:ascii="Times New Roman" w:hAnsi="Times New Roman"/>
          <w:sz w:val="28"/>
          <w:szCs w:val="28"/>
        </w:rPr>
        <w:t xml:space="preserve">Эта акция призвана ограничить применение полиэтиленовых пакетов и рационализировать их использование, </w:t>
      </w:r>
      <w:r w:rsidR="005742DE" w:rsidRPr="005742DE">
        <w:rPr>
          <w:rFonts w:ascii="Times New Roman" w:hAnsi="Times New Roman"/>
          <w:sz w:val="28"/>
          <w:szCs w:val="28"/>
        </w:rPr>
        <w:t>например в</w:t>
      </w:r>
      <w:r w:rsidR="008F3929" w:rsidRPr="005742DE">
        <w:rPr>
          <w:rFonts w:ascii="Times New Roman" w:hAnsi="Times New Roman"/>
          <w:sz w:val="28"/>
          <w:szCs w:val="28"/>
        </w:rPr>
        <w:t xml:space="preserve"> качестве:</w:t>
      </w:r>
    </w:p>
    <w:p w:rsidR="008F3929" w:rsidRPr="005742DE" w:rsidRDefault="008F3929" w:rsidP="0002383C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складной небьющейся банки переменного объема и формы для хранения продуктов в холодильнике.</w:t>
      </w:r>
    </w:p>
    <w:p w:rsidR="008F3929" w:rsidRPr="005742DE" w:rsidRDefault="008F3929" w:rsidP="0002383C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очень маленькие полиэтиленовые пакеты можно превратить в удобные футляры для пропуска, проездного билета, фотографий, слайдов.</w:t>
      </w:r>
    </w:p>
    <w:p w:rsidR="008F3929" w:rsidRPr="005742DE" w:rsidRDefault="008F3929" w:rsidP="0002383C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из порванного полиэтиленового пакета можно сделать нарядную сумку, кухонный фартук, напольный коврик.</w:t>
      </w:r>
    </w:p>
    <w:p w:rsidR="008F3929" w:rsidRDefault="008F3929" w:rsidP="005742DE">
      <w:pPr>
        <w:pStyle w:val="a6"/>
        <w:jc w:val="both"/>
        <w:rPr>
          <w:rFonts w:ascii="Times New Roman" w:hAnsi="Times New Roman"/>
          <w:sz w:val="28"/>
          <w:szCs w:val="28"/>
          <w:lang w:val="en-US"/>
        </w:rPr>
      </w:pPr>
      <w:r w:rsidRPr="005742DE">
        <w:rPr>
          <w:rFonts w:ascii="Times New Roman" w:hAnsi="Times New Roman"/>
          <w:sz w:val="28"/>
          <w:szCs w:val="28"/>
        </w:rPr>
        <w:t>Велосипедисту, который всегда при себе имеет хотя бы кусок полиэтиленового пакета и коробок спичек не страшен прокол камеры. Его можно устранить в дорожных условиях, залив поврежденно</w:t>
      </w:r>
      <w:r w:rsidR="0002383C">
        <w:rPr>
          <w:rFonts w:ascii="Times New Roman" w:hAnsi="Times New Roman"/>
          <w:sz w:val="28"/>
          <w:szCs w:val="28"/>
        </w:rPr>
        <w:t xml:space="preserve">е место расплавом полиэтилена. </w:t>
      </w:r>
      <w:r w:rsidR="0002383C">
        <w:rPr>
          <w:rFonts w:ascii="Times New Roman" w:hAnsi="Times New Roman"/>
          <w:sz w:val="28"/>
          <w:szCs w:val="28"/>
          <w:lang w:val="en-US"/>
        </w:rPr>
        <w:t>[</w:t>
      </w:r>
      <w:r w:rsidR="0002383C">
        <w:rPr>
          <w:rFonts w:ascii="Times New Roman" w:hAnsi="Times New Roman"/>
          <w:sz w:val="28"/>
          <w:szCs w:val="28"/>
        </w:rPr>
        <w:t>7</w:t>
      </w:r>
      <w:r w:rsidR="0002383C">
        <w:rPr>
          <w:rFonts w:ascii="Times New Roman" w:hAnsi="Times New Roman"/>
          <w:sz w:val="28"/>
          <w:szCs w:val="28"/>
          <w:lang w:val="en-US"/>
        </w:rPr>
        <w:t>]</w:t>
      </w:r>
    </w:p>
    <w:p w:rsidR="0002383C" w:rsidRPr="0002383C" w:rsidRDefault="0002383C" w:rsidP="0002383C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Организовать публичное выступление с результатами своей работы перед учащимися</w:t>
      </w:r>
      <w:r w:rsidRPr="0002383C">
        <w:rPr>
          <w:rFonts w:ascii="Times New Roman" w:hAnsi="Times New Roman"/>
          <w:sz w:val="28"/>
          <w:szCs w:val="28"/>
        </w:rPr>
        <w:t>.</w:t>
      </w:r>
    </w:p>
    <w:p w:rsidR="0002383C" w:rsidRPr="005742DE" w:rsidRDefault="0002383C" w:rsidP="0002383C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5742DE">
        <w:rPr>
          <w:rFonts w:ascii="Times New Roman" w:hAnsi="Times New Roman"/>
          <w:sz w:val="28"/>
          <w:szCs w:val="28"/>
        </w:rPr>
        <w:t>Поместить в СМИ (на школьный сайт) статью с просьбой обратить внимание жителей города на проблему мусора и необходимости более четкой организации переработки мусора.  Напомнить, что мы сами в ответе за чистоту и красоту нашего города.  </w:t>
      </w:r>
    </w:p>
    <w:p w:rsidR="00263CF6" w:rsidRPr="0002383C" w:rsidRDefault="00F73B77" w:rsidP="005742DE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02383C">
        <w:rPr>
          <w:rFonts w:ascii="Times New Roman" w:hAnsi="Times New Roman"/>
          <w:i/>
          <w:sz w:val="28"/>
          <w:szCs w:val="28"/>
        </w:rPr>
        <w:t>Вывод</w:t>
      </w:r>
      <w:r w:rsidR="0002383C">
        <w:rPr>
          <w:rFonts w:ascii="Times New Roman" w:hAnsi="Times New Roman"/>
          <w:i/>
          <w:sz w:val="28"/>
          <w:szCs w:val="28"/>
        </w:rPr>
        <w:t>:</w:t>
      </w:r>
    </w:p>
    <w:p w:rsidR="00263CF6" w:rsidRPr="005742DE" w:rsidRDefault="0002383C" w:rsidP="005742D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7003" w:rsidRPr="005742DE">
        <w:rPr>
          <w:rFonts w:ascii="Times New Roman" w:hAnsi="Times New Roman"/>
          <w:sz w:val="28"/>
          <w:szCs w:val="28"/>
        </w:rPr>
        <w:t>Полный отказ от полиэтилена на сегодняшний день – вещь практически неосуществимая. Но каждому из нас под силу существенно уменьшить его негативное влияние на окружающую среду. Предлагаю просто пересмотреть свои привычки. В заключение хочется вспомнить слова Бернард Шоу «Теперь, когда мы уже научились летать по воздуху, как птицы, плавать под водой, как рыбы, нам не хватает только одного: научиться жить на Земле, как люди</w:t>
      </w:r>
      <w:r w:rsidR="00F73B77" w:rsidRPr="005742DE">
        <w:rPr>
          <w:rFonts w:ascii="Times New Roman" w:hAnsi="Times New Roman"/>
          <w:sz w:val="28"/>
          <w:szCs w:val="28"/>
        </w:rPr>
        <w:t>».</w:t>
      </w:r>
    </w:p>
    <w:p w:rsidR="00263CF6" w:rsidRPr="00D86C0B" w:rsidRDefault="00263CF6" w:rsidP="00D86C0B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63CF6" w:rsidRPr="00D86C0B" w:rsidRDefault="00263CF6" w:rsidP="00D86C0B">
      <w:pPr>
        <w:pStyle w:val="a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F3929" w:rsidRPr="00D86C0B" w:rsidRDefault="0002383C" w:rsidP="0002383C">
      <w:pPr>
        <w:pStyle w:val="a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1. Сайт «Экология» [электронный ресурс] </w:t>
      </w:r>
      <w:hyperlink r:id="rId33" w:history="1">
        <w:r w:rsidRPr="00D86C0B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http://www.ecology.md/</w:t>
        </w:r>
      </w:hyperlink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2.Википедия свободная энциклопедия [электронный ресурс] http://ru.wikipedia.org/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3.О.С.Габриелян «Химия»10 класс, М.: Дрофа,2011.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4. http://www.radio.cz/pictures/r/nakupy/tesco_novy_smichov2.jpg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5. </w:t>
      </w:r>
      <w:hyperlink r:id="rId34" w:history="1">
        <w:r w:rsidRPr="00D86C0B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http://www.paketprint.com.ru/</w:t>
        </w:r>
      </w:hyperlink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6. </w:t>
      </w:r>
      <w:hyperlink r:id="rId35" w:history="1">
        <w:r w:rsidRPr="00D86C0B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www.killerkott.org</w:t>
        </w:r>
      </w:hyperlink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 Что же лучше: бумажный или полиэтиленовый пакет</w:t>
      </w:r>
    </w:p>
    <w:p w:rsidR="008F3929" w:rsidRPr="00D86C0B" w:rsidRDefault="008F3929" w:rsidP="00D86C0B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C0B">
        <w:rPr>
          <w:rFonts w:ascii="Times New Roman" w:hAnsi="Times New Roman"/>
          <w:color w:val="000000"/>
          <w:sz w:val="28"/>
          <w:szCs w:val="28"/>
          <w:lang w:eastAsia="ru-RU"/>
        </w:rPr>
        <w:t>7. Н.П. Коноплева «Вторая жизнь вещей». М.: Просвещение, 1993</w:t>
      </w:r>
    </w:p>
    <w:p w:rsidR="00263CF6" w:rsidRPr="00D86C0B" w:rsidRDefault="00263CF6" w:rsidP="00D86C0B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  <w:shd w:val="clear" w:color="auto" w:fill="FFFFFF"/>
        </w:rPr>
        <w:t>Волков А.В. «Простые пластмассовые радости», 2009 г.</w:t>
      </w:r>
    </w:p>
    <w:p w:rsidR="00263CF6" w:rsidRPr="00D86C0B" w:rsidRDefault="00263CF6" w:rsidP="00D86C0B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Кацнельсон  М. </w:t>
      </w:r>
      <w:proofErr w:type="gramStart"/>
      <w:r w:rsidRPr="00D86C0B">
        <w:rPr>
          <w:rFonts w:ascii="Times New Roman" w:hAnsi="Times New Roman"/>
          <w:sz w:val="28"/>
          <w:szCs w:val="28"/>
        </w:rPr>
        <w:t>Ю</w:t>
      </w:r>
      <w:proofErr w:type="gramEnd"/>
      <w:r w:rsidRPr="00D86C0B">
        <w:rPr>
          <w:rFonts w:ascii="Times New Roman" w:hAnsi="Times New Roman"/>
          <w:sz w:val="28"/>
          <w:szCs w:val="28"/>
        </w:rPr>
        <w:t>, Балаев Г.А. и др. Пластические массы: свойства и применение. Справочник. Ленинград, «Химия», 1978.</w:t>
      </w:r>
    </w:p>
    <w:p w:rsidR="00263CF6" w:rsidRPr="00391C23" w:rsidRDefault="00D732CE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91C23">
        <w:rPr>
          <w:rFonts w:ascii="Times New Roman" w:hAnsi="Times New Roman"/>
          <w:sz w:val="28"/>
          <w:szCs w:val="28"/>
        </w:rPr>
        <w:t xml:space="preserve">8 </w:t>
      </w:r>
      <w:hyperlink r:id="rId36" w:history="1"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newizv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/</w:t>
        </w:r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article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/</w:t>
        </w:r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general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/02-09-2017/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plastikovye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pakety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zapreschayut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dazhe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v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stranah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 xml:space="preserve">-9. 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afriki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tolko</w:t>
        </w:r>
        <w:proofErr w:type="spellEnd"/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ne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v</w:t>
        </w:r>
        <w:r w:rsidRPr="00391C23">
          <w:rPr>
            <w:rStyle w:val="a5"/>
            <w:rFonts w:ascii="Times New Roman" w:hAnsi="Times New Roman"/>
            <w:sz w:val="28"/>
            <w:szCs w:val="28"/>
          </w:rPr>
          <w:t>-</w:t>
        </w:r>
        <w:proofErr w:type="spellStart"/>
        <w:r w:rsidRPr="00D86C0B">
          <w:rPr>
            <w:rStyle w:val="a5"/>
            <w:rFonts w:ascii="Times New Roman" w:hAnsi="Times New Roman"/>
            <w:sz w:val="28"/>
            <w:szCs w:val="28"/>
            <w:lang w:val="en-US"/>
          </w:rPr>
          <w:t>rossii</w:t>
        </w:r>
        <w:proofErr w:type="spellEnd"/>
      </w:hyperlink>
    </w:p>
    <w:p w:rsidR="00263CF6" w:rsidRPr="00D86C0B" w:rsidRDefault="00D732CE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 xml:space="preserve">10. </w:t>
      </w:r>
      <w:hyperlink r:id="rId37" w:history="1">
        <w:r w:rsidR="00263CF6" w:rsidRPr="00D86C0B">
          <w:rPr>
            <w:rStyle w:val="a5"/>
            <w:rFonts w:ascii="Times New Roman" w:hAnsi="Times New Roman"/>
            <w:sz w:val="28"/>
            <w:szCs w:val="28"/>
          </w:rPr>
          <w:t>http://www.yaplakal.com/forum7/topic1448502.html</w:t>
        </w:r>
      </w:hyperlink>
    </w:p>
    <w:p w:rsidR="00263CF6" w:rsidRPr="00D86C0B" w:rsidRDefault="00D732CE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86C0B">
        <w:rPr>
          <w:rFonts w:ascii="Times New Roman" w:hAnsi="Times New Roman"/>
          <w:sz w:val="28"/>
          <w:szCs w:val="28"/>
        </w:rPr>
        <w:t>11.</w:t>
      </w:r>
      <w:hyperlink r:id="rId38" w:history="1">
        <w:r w:rsidR="00263CF6" w:rsidRPr="00D86C0B">
          <w:rPr>
            <w:rStyle w:val="a5"/>
            <w:rFonts w:ascii="Times New Roman" w:hAnsi="Times New Roman"/>
            <w:sz w:val="28"/>
            <w:szCs w:val="28"/>
          </w:rPr>
          <w:t>http://veganstvo.info/199-polietilenovye-pakety-nanosyat-sereznyy-vred-ekologii.html</w:t>
        </w:r>
      </w:hyperlink>
      <w:r w:rsidR="00263CF6" w:rsidRPr="00D86C0B">
        <w:rPr>
          <w:rFonts w:ascii="Times New Roman" w:hAnsi="Times New Roman"/>
          <w:sz w:val="28"/>
          <w:szCs w:val="28"/>
        </w:rPr>
        <w:t xml:space="preserve"> </w:t>
      </w:r>
    </w:p>
    <w:p w:rsidR="00263CF6" w:rsidRPr="00D86C0B" w:rsidRDefault="00263CF6" w:rsidP="00D86C0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0F5910" w:rsidRPr="00D86C0B" w:rsidRDefault="000F5910" w:rsidP="00D86C0B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0F5910" w:rsidRPr="00D86C0B" w:rsidSect="0002383C">
      <w:footerReference w:type="default" r:id="rId39"/>
      <w:pgSz w:w="11906" w:h="16838"/>
      <w:pgMar w:top="851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D69" w:rsidRDefault="00E70D69" w:rsidP="00A23F55">
      <w:pPr>
        <w:spacing w:after="0" w:line="240" w:lineRule="auto"/>
      </w:pPr>
      <w:r>
        <w:separator/>
      </w:r>
    </w:p>
  </w:endnote>
  <w:endnote w:type="continuationSeparator" w:id="0">
    <w:p w:rsidR="00E70D69" w:rsidRDefault="00E70D69" w:rsidP="00A2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83C" w:rsidRDefault="00926944">
    <w:pPr>
      <w:pStyle w:val="ac"/>
      <w:jc w:val="right"/>
    </w:pPr>
    <w:fldSimple w:instr=" PAGE   \* MERGEFORMAT ">
      <w:r w:rsidR="00554401">
        <w:rPr>
          <w:noProof/>
        </w:rPr>
        <w:t>10</w:t>
      </w:r>
    </w:fldSimple>
  </w:p>
  <w:p w:rsidR="0002383C" w:rsidRDefault="0002383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D69" w:rsidRDefault="00E70D69" w:rsidP="00A23F55">
      <w:pPr>
        <w:spacing w:after="0" w:line="240" w:lineRule="auto"/>
      </w:pPr>
      <w:r>
        <w:separator/>
      </w:r>
    </w:p>
  </w:footnote>
  <w:footnote w:type="continuationSeparator" w:id="0">
    <w:p w:rsidR="00E70D69" w:rsidRDefault="00E70D69" w:rsidP="00A2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A22"/>
    <w:multiLevelType w:val="multilevel"/>
    <w:tmpl w:val="0D58631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5B8072C"/>
    <w:multiLevelType w:val="hybridMultilevel"/>
    <w:tmpl w:val="87DEB02A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CF013A2"/>
    <w:multiLevelType w:val="hybridMultilevel"/>
    <w:tmpl w:val="C67AB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21795"/>
    <w:multiLevelType w:val="hybridMultilevel"/>
    <w:tmpl w:val="F5DA4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6BD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656B2"/>
    <w:multiLevelType w:val="multilevel"/>
    <w:tmpl w:val="47D6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4C28"/>
    <w:multiLevelType w:val="hybridMultilevel"/>
    <w:tmpl w:val="837EF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F36E8F"/>
    <w:multiLevelType w:val="hybridMultilevel"/>
    <w:tmpl w:val="7C9834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E2A4E"/>
    <w:multiLevelType w:val="multilevel"/>
    <w:tmpl w:val="422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E97727"/>
    <w:multiLevelType w:val="multilevel"/>
    <w:tmpl w:val="EB081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D806A9"/>
    <w:multiLevelType w:val="hybridMultilevel"/>
    <w:tmpl w:val="64966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B7940"/>
    <w:multiLevelType w:val="hybridMultilevel"/>
    <w:tmpl w:val="189E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615A1"/>
    <w:multiLevelType w:val="hybridMultilevel"/>
    <w:tmpl w:val="0FCEA0DC"/>
    <w:lvl w:ilvl="0" w:tplc="8368C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97512"/>
    <w:multiLevelType w:val="hybridMultilevel"/>
    <w:tmpl w:val="4170E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96B2B"/>
    <w:multiLevelType w:val="hybridMultilevel"/>
    <w:tmpl w:val="343C5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31D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F404321"/>
    <w:multiLevelType w:val="hybridMultilevel"/>
    <w:tmpl w:val="B2A88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A5A7B"/>
    <w:multiLevelType w:val="hybridMultilevel"/>
    <w:tmpl w:val="DD768DCC"/>
    <w:lvl w:ilvl="0" w:tplc="32CC44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7D4DC8"/>
    <w:multiLevelType w:val="hybridMultilevel"/>
    <w:tmpl w:val="B89CAF58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F203887"/>
    <w:multiLevelType w:val="hybridMultilevel"/>
    <w:tmpl w:val="04D234AE"/>
    <w:lvl w:ilvl="0" w:tplc="EF2E5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850AB"/>
    <w:multiLevelType w:val="hybridMultilevel"/>
    <w:tmpl w:val="DFD44CC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601F2"/>
    <w:multiLevelType w:val="multilevel"/>
    <w:tmpl w:val="9ED4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6C3A72"/>
    <w:multiLevelType w:val="hybridMultilevel"/>
    <w:tmpl w:val="D12C2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67ECD"/>
    <w:multiLevelType w:val="hybridMultilevel"/>
    <w:tmpl w:val="767AB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E6CA2"/>
    <w:multiLevelType w:val="multilevel"/>
    <w:tmpl w:val="88D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815054"/>
    <w:multiLevelType w:val="hybridMultilevel"/>
    <w:tmpl w:val="91AA9F7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>
    <w:nsid w:val="6D9A761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7269096B"/>
    <w:multiLevelType w:val="hybridMultilevel"/>
    <w:tmpl w:val="6586656C"/>
    <w:lvl w:ilvl="0" w:tplc="592EC2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A84025"/>
    <w:multiLevelType w:val="hybridMultilevel"/>
    <w:tmpl w:val="56044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0B4FF8"/>
    <w:multiLevelType w:val="hybridMultilevel"/>
    <w:tmpl w:val="9FF62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206879"/>
    <w:multiLevelType w:val="hybridMultilevel"/>
    <w:tmpl w:val="D630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6086C"/>
    <w:multiLevelType w:val="multilevel"/>
    <w:tmpl w:val="A4F8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0B5F75"/>
    <w:multiLevelType w:val="multilevel"/>
    <w:tmpl w:val="2C62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AB846C6"/>
    <w:multiLevelType w:val="hybridMultilevel"/>
    <w:tmpl w:val="E6500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601187"/>
    <w:multiLevelType w:val="hybridMultilevel"/>
    <w:tmpl w:val="A45C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7"/>
  </w:num>
  <w:num w:numId="4">
    <w:abstractNumId w:val="4"/>
  </w:num>
  <w:num w:numId="5">
    <w:abstractNumId w:val="20"/>
  </w:num>
  <w:num w:numId="6">
    <w:abstractNumId w:val="3"/>
  </w:num>
  <w:num w:numId="7">
    <w:abstractNumId w:val="32"/>
  </w:num>
  <w:num w:numId="8">
    <w:abstractNumId w:val="5"/>
  </w:num>
  <w:num w:numId="9">
    <w:abstractNumId w:val="22"/>
  </w:num>
  <w:num w:numId="10">
    <w:abstractNumId w:val="2"/>
  </w:num>
  <w:num w:numId="11">
    <w:abstractNumId w:val="16"/>
  </w:num>
  <w:num w:numId="12">
    <w:abstractNumId w:val="18"/>
  </w:num>
  <w:num w:numId="13">
    <w:abstractNumId w:val="30"/>
  </w:num>
  <w:num w:numId="14">
    <w:abstractNumId w:val="23"/>
  </w:num>
  <w:num w:numId="15">
    <w:abstractNumId w:val="11"/>
  </w:num>
  <w:num w:numId="16">
    <w:abstractNumId w:val="25"/>
  </w:num>
  <w:num w:numId="17">
    <w:abstractNumId w:val="14"/>
  </w:num>
  <w:num w:numId="18">
    <w:abstractNumId w:val="0"/>
  </w:num>
  <w:num w:numId="19">
    <w:abstractNumId w:val="6"/>
  </w:num>
  <w:num w:numId="20">
    <w:abstractNumId w:val="27"/>
  </w:num>
  <w:num w:numId="21">
    <w:abstractNumId w:val="15"/>
  </w:num>
  <w:num w:numId="22">
    <w:abstractNumId w:val="28"/>
  </w:num>
  <w:num w:numId="23">
    <w:abstractNumId w:val="29"/>
  </w:num>
  <w:num w:numId="24">
    <w:abstractNumId w:val="24"/>
  </w:num>
  <w:num w:numId="25">
    <w:abstractNumId w:val="1"/>
  </w:num>
  <w:num w:numId="26">
    <w:abstractNumId w:val="19"/>
  </w:num>
  <w:num w:numId="27">
    <w:abstractNumId w:val="26"/>
  </w:num>
  <w:num w:numId="28">
    <w:abstractNumId w:val="9"/>
  </w:num>
  <w:num w:numId="29">
    <w:abstractNumId w:val="33"/>
  </w:num>
  <w:num w:numId="30">
    <w:abstractNumId w:val="17"/>
  </w:num>
  <w:num w:numId="31">
    <w:abstractNumId w:val="13"/>
  </w:num>
  <w:num w:numId="32">
    <w:abstractNumId w:val="10"/>
  </w:num>
  <w:num w:numId="33">
    <w:abstractNumId w:val="2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2C5"/>
    <w:rsid w:val="0001313E"/>
    <w:rsid w:val="000229C2"/>
    <w:rsid w:val="0002383C"/>
    <w:rsid w:val="00026725"/>
    <w:rsid w:val="00037CA3"/>
    <w:rsid w:val="00083141"/>
    <w:rsid w:val="00085406"/>
    <w:rsid w:val="000A53EF"/>
    <w:rsid w:val="000B1606"/>
    <w:rsid w:val="000F5910"/>
    <w:rsid w:val="001C00B4"/>
    <w:rsid w:val="002407EA"/>
    <w:rsid w:val="0025039E"/>
    <w:rsid w:val="00263CF6"/>
    <w:rsid w:val="00266704"/>
    <w:rsid w:val="00297329"/>
    <w:rsid w:val="00391C23"/>
    <w:rsid w:val="003F2DC7"/>
    <w:rsid w:val="003F3D9B"/>
    <w:rsid w:val="004071B4"/>
    <w:rsid w:val="00431AAB"/>
    <w:rsid w:val="004764D2"/>
    <w:rsid w:val="004A071B"/>
    <w:rsid w:val="004B1964"/>
    <w:rsid w:val="004B25C3"/>
    <w:rsid w:val="005054D7"/>
    <w:rsid w:val="00505DAB"/>
    <w:rsid w:val="005171ED"/>
    <w:rsid w:val="00523CA0"/>
    <w:rsid w:val="00524981"/>
    <w:rsid w:val="0053123B"/>
    <w:rsid w:val="00554401"/>
    <w:rsid w:val="005742DE"/>
    <w:rsid w:val="005839E9"/>
    <w:rsid w:val="005B3090"/>
    <w:rsid w:val="00692E39"/>
    <w:rsid w:val="006A1C0D"/>
    <w:rsid w:val="006B3A74"/>
    <w:rsid w:val="00750418"/>
    <w:rsid w:val="007646DC"/>
    <w:rsid w:val="007734B5"/>
    <w:rsid w:val="00797003"/>
    <w:rsid w:val="007A7FDD"/>
    <w:rsid w:val="007B0BE5"/>
    <w:rsid w:val="007B433F"/>
    <w:rsid w:val="0088046E"/>
    <w:rsid w:val="008A0A1F"/>
    <w:rsid w:val="008F3929"/>
    <w:rsid w:val="00926944"/>
    <w:rsid w:val="00954D36"/>
    <w:rsid w:val="00A23F55"/>
    <w:rsid w:val="00AD1345"/>
    <w:rsid w:val="00B47CC2"/>
    <w:rsid w:val="00B563FD"/>
    <w:rsid w:val="00B620E5"/>
    <w:rsid w:val="00BA018A"/>
    <w:rsid w:val="00BA6EC1"/>
    <w:rsid w:val="00BE5618"/>
    <w:rsid w:val="00CB193E"/>
    <w:rsid w:val="00D01733"/>
    <w:rsid w:val="00D732CE"/>
    <w:rsid w:val="00D86C0B"/>
    <w:rsid w:val="00DE6D41"/>
    <w:rsid w:val="00DF28E7"/>
    <w:rsid w:val="00E308E9"/>
    <w:rsid w:val="00E572C5"/>
    <w:rsid w:val="00E70D69"/>
    <w:rsid w:val="00E94D7D"/>
    <w:rsid w:val="00EB1FF1"/>
    <w:rsid w:val="00EB466B"/>
    <w:rsid w:val="00EF3F68"/>
    <w:rsid w:val="00F33A85"/>
    <w:rsid w:val="00F63E84"/>
    <w:rsid w:val="00F652B6"/>
    <w:rsid w:val="00F677E8"/>
    <w:rsid w:val="00F73B77"/>
    <w:rsid w:val="00FA4819"/>
    <w:rsid w:val="00FC6B38"/>
    <w:rsid w:val="00FE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10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E572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E572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E572C5"/>
    <w:rPr>
      <w:b/>
      <w:bCs/>
    </w:rPr>
  </w:style>
  <w:style w:type="paragraph" w:styleId="a4">
    <w:name w:val="Normal (Web)"/>
    <w:basedOn w:val="a"/>
    <w:uiPriority w:val="99"/>
    <w:unhideWhenUsed/>
    <w:rsid w:val="00E57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72C5"/>
  </w:style>
  <w:style w:type="character" w:styleId="a5">
    <w:name w:val="Hyperlink"/>
    <w:uiPriority w:val="99"/>
    <w:unhideWhenUsed/>
    <w:rsid w:val="007A7FDD"/>
    <w:rPr>
      <w:color w:val="0000FF"/>
      <w:u w:val="single"/>
    </w:rPr>
  </w:style>
  <w:style w:type="paragraph" w:styleId="a6">
    <w:name w:val="No Spacing"/>
    <w:uiPriority w:val="1"/>
    <w:qFormat/>
    <w:rsid w:val="007A7FDD"/>
    <w:rPr>
      <w:sz w:val="22"/>
      <w:szCs w:val="22"/>
      <w:lang w:eastAsia="en-US"/>
    </w:rPr>
  </w:style>
  <w:style w:type="character" w:customStyle="1" w:styleId="c0">
    <w:name w:val="c0"/>
    <w:basedOn w:val="a0"/>
    <w:rsid w:val="004A071B"/>
  </w:style>
  <w:style w:type="character" w:customStyle="1" w:styleId="c27">
    <w:name w:val="c27"/>
    <w:basedOn w:val="a0"/>
    <w:rsid w:val="004A071B"/>
  </w:style>
  <w:style w:type="character" w:customStyle="1" w:styleId="c10">
    <w:name w:val="c10"/>
    <w:basedOn w:val="a0"/>
    <w:rsid w:val="008F3929"/>
  </w:style>
  <w:style w:type="paragraph" w:customStyle="1" w:styleId="c3">
    <w:name w:val="c3"/>
    <w:basedOn w:val="a"/>
    <w:rsid w:val="008F3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F3929"/>
  </w:style>
  <w:style w:type="paragraph" w:styleId="a7">
    <w:name w:val="List Paragraph"/>
    <w:basedOn w:val="a"/>
    <w:uiPriority w:val="34"/>
    <w:qFormat/>
    <w:rsid w:val="000831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0831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Nonformat">
    <w:name w:val="ConsNonformat"/>
    <w:rsid w:val="002407EA"/>
    <w:pPr>
      <w:widowControl w:val="0"/>
      <w:snapToGrid w:val="0"/>
    </w:pPr>
    <w:rPr>
      <w:rFonts w:ascii="Courier New" w:eastAsia="Times New Roman" w:hAnsi="Courier New"/>
    </w:rPr>
  </w:style>
  <w:style w:type="paragraph" w:styleId="a8">
    <w:name w:val="Body Text Indent"/>
    <w:basedOn w:val="a"/>
    <w:link w:val="a9"/>
    <w:rsid w:val="00263CF6"/>
    <w:pPr>
      <w:spacing w:after="0" w:line="240" w:lineRule="auto"/>
      <w:ind w:left="7200"/>
    </w:pPr>
    <w:rPr>
      <w:rFonts w:ascii="Times New Roman" w:eastAsia="Times New Roman" w:hAnsi="Times New Roman"/>
      <w:b/>
      <w:sz w:val="24"/>
      <w:szCs w:val="20"/>
    </w:rPr>
  </w:style>
  <w:style w:type="character" w:customStyle="1" w:styleId="a9">
    <w:name w:val="Основной текст с отступом Знак"/>
    <w:link w:val="a8"/>
    <w:rsid w:val="00263CF6"/>
    <w:rPr>
      <w:rFonts w:ascii="Times New Roman" w:eastAsia="Times New Roman" w:hAnsi="Times New Roman"/>
      <w:b/>
      <w:sz w:val="24"/>
    </w:rPr>
  </w:style>
  <w:style w:type="paragraph" w:customStyle="1" w:styleId="p806">
    <w:name w:val="p806"/>
    <w:basedOn w:val="a"/>
    <w:rsid w:val="00EB1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23F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23F5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23F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23F55"/>
    <w:rPr>
      <w:sz w:val="22"/>
      <w:szCs w:val="22"/>
      <w:lang w:eastAsia="en-US"/>
    </w:rPr>
  </w:style>
  <w:style w:type="character" w:customStyle="1" w:styleId="ae">
    <w:name w:val="Неразрешенное упоминание"/>
    <w:uiPriority w:val="99"/>
    <w:semiHidden/>
    <w:unhideWhenUsed/>
    <w:rsid w:val="001C00B4"/>
    <w:rPr>
      <w:color w:val="605E5C"/>
      <w:shd w:val="clear" w:color="auto" w:fill="E1DFDD"/>
    </w:rPr>
  </w:style>
  <w:style w:type="character" w:styleId="af">
    <w:name w:val="annotation reference"/>
    <w:uiPriority w:val="99"/>
    <w:semiHidden/>
    <w:unhideWhenUsed/>
    <w:rsid w:val="00431AA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1AAB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431AAB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1AAB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431AAB"/>
    <w:rPr>
      <w:b/>
      <w:bCs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431AA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431AAB"/>
    <w:rPr>
      <w:rFonts w:ascii="Segoe UI" w:hAnsi="Segoe UI" w:cs="Segoe UI"/>
      <w:sz w:val="18"/>
      <w:szCs w:val="18"/>
      <w:lang w:eastAsia="en-US"/>
    </w:rPr>
  </w:style>
  <w:style w:type="table" w:styleId="af6">
    <w:name w:val="Table Grid"/>
    <w:basedOn w:val="a1"/>
    <w:uiPriority w:val="59"/>
    <w:rsid w:val="00880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492">
          <w:blockQuote w:val="1"/>
          <w:marLeft w:val="0"/>
          <w:marRight w:val="0"/>
          <w:marTop w:val="272"/>
          <w:marBottom w:val="272"/>
          <w:divBdr>
            <w:top w:val="single" w:sz="2" w:space="7" w:color="auto"/>
            <w:left w:val="single" w:sz="24" w:space="20" w:color="auto"/>
            <w:bottom w:val="single" w:sz="2" w:space="7" w:color="auto"/>
            <w:right w:val="single" w:sz="2" w:space="20" w:color="auto"/>
          </w:divBdr>
        </w:div>
      </w:divsChild>
    </w:div>
    <w:div w:id="1261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zovka_sosh@mail.ru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ru.wikipedia.org/" TargetMode="External"/><Relationship Id="rId26" Type="http://schemas.openxmlformats.org/officeDocument/2006/relationships/image" Target="media/image11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hyperlink" Target="http://www.google.com/url?q=http%3A%2F%2Fwww.paketprint.com.ru%2F&amp;sa=D&amp;sntz=1&amp;usg=AFQjCNFg-Dv5NK01pJLvkR2Mh7Rpnr4GF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infourok.ru/go.html?href=http%3A%2F%2Fpaketprint.com.ru%2Fbumpak.html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://www.google.com/url?q=http%3A%2F%2Fwww.ecology.md%2F&amp;sa=D&amp;sntz=1&amp;usg=AFQjCNHQ50xyh5jImblM90SIqQ7k97Aqbg" TargetMode="External"/><Relationship Id="rId38" Type="http://schemas.openxmlformats.org/officeDocument/2006/relationships/hyperlink" Target="http://veganstvo.info/199-polietilenovye-pakety-nanosyat-sereznyy-vred-ekolog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paketprint.com.ru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37" Type="http://schemas.openxmlformats.org/officeDocument/2006/relationships/hyperlink" Target="http://www.yaplakal.com/forum7/topic1448502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rzovka.volgogradschool.ru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hyperlink" Target="https://newizv.ru/article/general/02-09-2017/plastikovye-pakety-zapreschayut-dazhe-v-stranah-9.%20afriki-tolko-ne-v-rossii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://www.google.com/url?q=http%3A%2F%2Fwww.ecology.md%2F&amp;sa=D&amp;sntz=1&amp;usg=AFQjCNHQ50xyh5jImblM90SIqQ7k97Aqbg" TargetMode="External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mailto:erzovka_sosh@mail.ru" TargetMode="External"/><Relationship Id="rId14" Type="http://schemas.openxmlformats.org/officeDocument/2006/relationships/hyperlink" Target="http://&#1084;&#1086;-&#1077;&#1088;&#1079;&#1086;&#1074;&#1082;&#1072;.&#1088;&#1092;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hyperlink" Target="http://www.google.com/url?q=http%3A%2F%2Fru.wikipedia.org%2Fwiki%2F%25D0%25A1%25D0%25BE%25D1%2586%25D0%25B8%25D0%25B0%25D0%25BB%25D1%258C%25D0%25BD%25D0%25B0%25D1%258F_%25D1%2580%25D0%25B5%25D0%25BA%25D0%25BB%25D0%25B0%25D0%25BC%25D0%25B0&amp;sa=D&amp;sntz=1&amp;usg=AFQjCNGtvj8K8Ldk3mQPPQ1DB3ioDHTLvQ" TargetMode="External"/><Relationship Id="rId35" Type="http://schemas.openxmlformats.org/officeDocument/2006/relationships/hyperlink" Target="http://www.google.com/url?q=http%3A%2F%2Fwww.killerkott.org&amp;sa=D&amp;sntz=1&amp;usg=AFQjCNEiRk2hKjktNBK9Oq2VKhT4E4on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25FDF-EE5F-43F1-95FE-D71D1D44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Пакет главн (1).docx</Template>
  <TotalTime>1</TotalTime>
  <Pages>20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2019-03-21T09:23:00Z</dcterms:created>
  <dcterms:modified xsi:type="dcterms:W3CDTF">2019-03-21T09:23:00Z</dcterms:modified>
</cp:coreProperties>
</file>