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7FDD" w:rsidRPr="00C63B3A" w:rsidRDefault="007A7FDD" w:rsidP="007A7FDD">
      <w:pPr>
        <w:pStyle w:val="a6"/>
        <w:jc w:val="center"/>
        <w:rPr>
          <w:rFonts w:ascii="Times New Roman" w:hAnsi="Times New Roman"/>
          <w:b/>
        </w:rPr>
      </w:pPr>
      <w:r w:rsidRPr="00C63B3A">
        <w:rPr>
          <w:rFonts w:ascii="Times New Roman" w:hAnsi="Times New Roman"/>
          <w:b/>
        </w:rPr>
        <w:t>Министерство образования и науки Российской Федерации</w:t>
      </w:r>
    </w:p>
    <w:p w:rsidR="007A7FDD" w:rsidRPr="00C63B3A" w:rsidRDefault="007A7FDD" w:rsidP="007A7FDD">
      <w:pPr>
        <w:pStyle w:val="a6"/>
        <w:jc w:val="center"/>
        <w:rPr>
          <w:rFonts w:ascii="Times New Roman" w:hAnsi="Times New Roman"/>
          <w:b/>
        </w:rPr>
      </w:pPr>
      <w:r w:rsidRPr="00C63B3A">
        <w:rPr>
          <w:rFonts w:ascii="Times New Roman" w:hAnsi="Times New Roman"/>
          <w:b/>
        </w:rPr>
        <w:t>муниципальное бюджетное общеобразовательное учреждение</w:t>
      </w:r>
    </w:p>
    <w:p w:rsidR="007A7FDD" w:rsidRPr="00C63B3A" w:rsidRDefault="007A7FDD" w:rsidP="007A7FDD">
      <w:pPr>
        <w:pStyle w:val="a6"/>
        <w:jc w:val="center"/>
        <w:rPr>
          <w:rFonts w:ascii="Times New Roman" w:hAnsi="Times New Roman"/>
          <w:b/>
        </w:rPr>
      </w:pPr>
      <w:r w:rsidRPr="00C63B3A">
        <w:rPr>
          <w:rFonts w:ascii="Times New Roman" w:hAnsi="Times New Roman"/>
          <w:b/>
        </w:rPr>
        <w:t>«Ерзовская средняя школа имени Героя Советского Союза</w:t>
      </w:r>
    </w:p>
    <w:p w:rsidR="007A7FDD" w:rsidRPr="00C63B3A" w:rsidRDefault="007A7FDD" w:rsidP="007A7FDD">
      <w:pPr>
        <w:pStyle w:val="a6"/>
        <w:jc w:val="center"/>
        <w:rPr>
          <w:rFonts w:ascii="Times New Roman" w:hAnsi="Times New Roman"/>
          <w:b/>
        </w:rPr>
      </w:pPr>
      <w:r w:rsidRPr="00C63B3A">
        <w:rPr>
          <w:rFonts w:ascii="Times New Roman" w:hAnsi="Times New Roman"/>
          <w:b/>
        </w:rPr>
        <w:t>Гончарова Петра Алексеевича»</w:t>
      </w:r>
    </w:p>
    <w:p w:rsidR="007A7FDD" w:rsidRPr="00C63B3A" w:rsidRDefault="007A7FDD" w:rsidP="007A7FDD">
      <w:pPr>
        <w:pStyle w:val="a6"/>
        <w:jc w:val="center"/>
        <w:rPr>
          <w:rFonts w:ascii="Times New Roman" w:hAnsi="Times New Roman"/>
          <w:b/>
        </w:rPr>
      </w:pPr>
      <w:r w:rsidRPr="00C63B3A">
        <w:rPr>
          <w:rFonts w:ascii="Times New Roman" w:hAnsi="Times New Roman"/>
          <w:b/>
        </w:rPr>
        <w:t>403010, Волгоградская область, Городищенский муниципальный район,</w:t>
      </w:r>
    </w:p>
    <w:p w:rsidR="007A7FDD" w:rsidRPr="00C63B3A" w:rsidRDefault="007A7FDD" w:rsidP="007A7FDD">
      <w:pPr>
        <w:pStyle w:val="a6"/>
        <w:jc w:val="center"/>
        <w:rPr>
          <w:rFonts w:ascii="Times New Roman" w:hAnsi="Times New Roman"/>
          <w:b/>
        </w:rPr>
      </w:pPr>
      <w:r w:rsidRPr="00C63B3A">
        <w:rPr>
          <w:rFonts w:ascii="Times New Roman" w:hAnsi="Times New Roman"/>
          <w:b/>
        </w:rPr>
        <w:t>р.п. Ерзовка, улица Школьная, 2</w:t>
      </w:r>
    </w:p>
    <w:p w:rsidR="007A7FDD" w:rsidRPr="00C63B3A" w:rsidRDefault="007A7FDD" w:rsidP="007A7FDD">
      <w:pPr>
        <w:pStyle w:val="a6"/>
        <w:jc w:val="center"/>
        <w:rPr>
          <w:rFonts w:ascii="Times New Roman" w:hAnsi="Times New Roman"/>
          <w:b/>
          <w:lang w:val="en-US"/>
        </w:rPr>
      </w:pPr>
      <w:r w:rsidRPr="00C63B3A">
        <w:rPr>
          <w:rFonts w:ascii="Times New Roman" w:hAnsi="Times New Roman"/>
          <w:b/>
        </w:rPr>
        <w:t>т</w:t>
      </w:r>
      <w:r w:rsidRPr="00C63B3A">
        <w:rPr>
          <w:rFonts w:ascii="Times New Roman" w:hAnsi="Times New Roman"/>
          <w:b/>
          <w:lang w:val="en-US"/>
        </w:rPr>
        <w:t xml:space="preserve">. 8-84468-4-79-55, E-mail: </w:t>
      </w:r>
      <w:hyperlink r:id="rId8" w:history="1">
        <w:r w:rsidRPr="00C63B3A">
          <w:rPr>
            <w:rStyle w:val="a5"/>
            <w:rFonts w:eastAsia="Arial Unicode MS"/>
            <w:b/>
            <w:lang w:val="en-US"/>
          </w:rPr>
          <w:t>erzovka_sosh@mail.ru</w:t>
        </w:r>
      </w:hyperlink>
    </w:p>
    <w:p w:rsidR="007A7FDD" w:rsidRPr="00C63B3A" w:rsidRDefault="007A7FDD" w:rsidP="007A7FDD">
      <w:pPr>
        <w:pStyle w:val="a6"/>
        <w:pBdr>
          <w:bottom w:val="single" w:sz="6" w:space="1" w:color="auto"/>
        </w:pBdr>
        <w:jc w:val="center"/>
        <w:rPr>
          <w:rFonts w:ascii="Times New Roman" w:hAnsi="Times New Roman"/>
          <w:b/>
        </w:rPr>
      </w:pPr>
      <w:r w:rsidRPr="00C63B3A">
        <w:rPr>
          <w:rFonts w:ascii="Times New Roman" w:hAnsi="Times New Roman"/>
          <w:b/>
        </w:rPr>
        <w:t>ОКПО 22402704, ОГРН 1023405363376, ИНН/КПП 3403301246/340301001</w:t>
      </w:r>
    </w:p>
    <w:p w:rsidR="007A7FDD" w:rsidRPr="008461D1" w:rsidRDefault="00926944" w:rsidP="007A7FDD">
      <w:pPr>
        <w:pStyle w:val="a6"/>
        <w:jc w:val="center"/>
        <w:rPr>
          <w:rFonts w:ascii="Times New Roman" w:hAnsi="Times New Roman"/>
        </w:rPr>
      </w:pPr>
      <w:hyperlink r:id="rId9" w:history="1"/>
      <w:r w:rsidR="007A7FDD">
        <w:rPr>
          <w:rFonts w:ascii="Times New Roman" w:hAnsi="Times New Roman"/>
        </w:rPr>
        <w:t xml:space="preserve"> </w:t>
      </w:r>
    </w:p>
    <w:p w:rsidR="00A23F55" w:rsidRDefault="008A0A1F" w:rsidP="004A071B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Style w:val="a3"/>
          <w:rFonts w:ascii="Times New Roman" w:hAnsi="Times New Roman"/>
          <w:iCs/>
          <w:color w:val="000000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Номинация: ф</w:t>
      </w:r>
      <w:r w:rsidR="004A071B" w:rsidRPr="004A071B">
        <w:rPr>
          <w:rFonts w:ascii="Times New Roman" w:hAnsi="Times New Roman"/>
          <w:b/>
          <w:sz w:val="28"/>
          <w:szCs w:val="28"/>
        </w:rPr>
        <w:t>естивал</w:t>
      </w:r>
      <w:r>
        <w:rPr>
          <w:rFonts w:ascii="Times New Roman" w:hAnsi="Times New Roman"/>
          <w:b/>
          <w:sz w:val="28"/>
          <w:szCs w:val="28"/>
        </w:rPr>
        <w:t>ь</w:t>
      </w:r>
      <w:r w:rsidR="004A071B" w:rsidRPr="004A071B">
        <w:rPr>
          <w:rStyle w:val="a3"/>
          <w:rFonts w:ascii="Times New Roman" w:hAnsi="Times New Roman"/>
          <w:iCs/>
          <w:color w:val="000000"/>
          <w:sz w:val="28"/>
          <w:szCs w:val="28"/>
        </w:rPr>
        <w:t xml:space="preserve">-Естественно-научная секция </w:t>
      </w:r>
    </w:p>
    <w:p w:rsidR="004A071B" w:rsidRPr="004A071B" w:rsidRDefault="004A071B" w:rsidP="004A071B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4A071B">
        <w:rPr>
          <w:rStyle w:val="a3"/>
          <w:rFonts w:ascii="Times New Roman" w:hAnsi="Times New Roman"/>
          <w:b w:val="0"/>
          <w:iCs/>
          <w:color w:val="000000"/>
          <w:sz w:val="28"/>
          <w:szCs w:val="28"/>
        </w:rPr>
        <w:t>(</w:t>
      </w:r>
      <w:r w:rsidRPr="004A071B">
        <w:rPr>
          <w:rFonts w:ascii="Times New Roman" w:hAnsi="Times New Roman"/>
          <w:color w:val="000000"/>
          <w:sz w:val="28"/>
          <w:szCs w:val="28"/>
        </w:rPr>
        <w:t>физика, химия,</w:t>
      </w:r>
      <w:r w:rsidR="00D732CE">
        <w:rPr>
          <w:rFonts w:ascii="Times New Roman" w:hAnsi="Times New Roman"/>
          <w:color w:val="000000"/>
          <w:sz w:val="28"/>
          <w:szCs w:val="28"/>
        </w:rPr>
        <w:t xml:space="preserve"> биология, экология, география).</w:t>
      </w:r>
    </w:p>
    <w:p w:rsidR="00E572C5" w:rsidRDefault="004B25C3" w:rsidP="00E572C5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</w:t>
      </w:r>
      <w:r w:rsidR="00505DAB" w:rsidRPr="00505DAB">
        <w:rPr>
          <w:rFonts w:ascii="Times New Roman" w:hAnsi="Times New Roman"/>
          <w:b/>
          <w:sz w:val="28"/>
          <w:szCs w:val="28"/>
        </w:rPr>
        <w:t xml:space="preserve">Вам </w:t>
      </w:r>
      <w:r w:rsidR="00E572C5" w:rsidRPr="00505DAB">
        <w:rPr>
          <w:rFonts w:ascii="Times New Roman" w:hAnsi="Times New Roman"/>
          <w:b/>
          <w:sz w:val="28"/>
          <w:szCs w:val="28"/>
        </w:rPr>
        <w:t>Пакет? — Спасибо, нет!</w:t>
      </w:r>
      <w:r>
        <w:rPr>
          <w:rFonts w:ascii="Times New Roman" w:hAnsi="Times New Roman"/>
          <w:b/>
          <w:sz w:val="28"/>
          <w:szCs w:val="28"/>
        </w:rPr>
        <w:t>»</w:t>
      </w:r>
    </w:p>
    <w:p w:rsidR="00A23F55" w:rsidRDefault="0025039E" w:rsidP="00E572C5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column">
              <wp:posOffset>1337310</wp:posOffset>
            </wp:positionH>
            <wp:positionV relativeFrom="paragraph">
              <wp:posOffset>39370</wp:posOffset>
            </wp:positionV>
            <wp:extent cx="4200525" cy="3048000"/>
            <wp:effectExtent l="19050" t="0" r="9525" b="0"/>
            <wp:wrapTight wrapText="bothSides">
              <wp:wrapPolygon edited="0">
                <wp:start x="-98" y="0"/>
                <wp:lineTo x="-98" y="21465"/>
                <wp:lineTo x="21649" y="21465"/>
                <wp:lineTo x="21649" y="0"/>
                <wp:lineTo x="-98" y="0"/>
              </wp:wrapPolygon>
            </wp:wrapTight>
            <wp:docPr id="23" name="Рисунок 1" descr="C:\Documents and Settings\User\Мои документы\20190320_13271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Мои документы\20190320_132712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466B" w:rsidRDefault="0025039E" w:rsidP="00E572C5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1280" behindDoc="0" locked="0" layoutInCell="1" allowOverlap="1">
            <wp:simplePos x="0" y="0"/>
            <wp:positionH relativeFrom="column">
              <wp:posOffset>1413510</wp:posOffset>
            </wp:positionH>
            <wp:positionV relativeFrom="paragraph">
              <wp:posOffset>106045</wp:posOffset>
            </wp:positionV>
            <wp:extent cx="1704975" cy="342900"/>
            <wp:effectExtent l="19050" t="0" r="9525" b="0"/>
            <wp:wrapNone/>
            <wp:docPr id="24" name="Рисунок 12" descr="C:\Documents and Settings\User\Local Settings\Temporary Internet Files\Content.Word\k1ZP0VRG5R8-768x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er\Local Settings\Temporary Internet Files\Content.Word\k1ZP0VRG5R8-768x4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466B" w:rsidRDefault="00EB466B" w:rsidP="00E572C5">
      <w:pPr>
        <w:jc w:val="center"/>
        <w:rPr>
          <w:rFonts w:ascii="Times New Roman" w:hAnsi="Times New Roman"/>
          <w:b/>
          <w:sz w:val="28"/>
          <w:szCs w:val="28"/>
        </w:rPr>
      </w:pPr>
    </w:p>
    <w:p w:rsidR="00FA4819" w:rsidRDefault="00FA4819" w:rsidP="00A23F55">
      <w:pPr>
        <w:jc w:val="right"/>
        <w:rPr>
          <w:rFonts w:ascii="Times New Roman" w:hAnsi="Times New Roman"/>
          <w:b/>
          <w:sz w:val="28"/>
          <w:szCs w:val="28"/>
        </w:rPr>
      </w:pPr>
    </w:p>
    <w:p w:rsidR="00FA4819" w:rsidRDefault="00FA4819" w:rsidP="00A23F55">
      <w:pPr>
        <w:jc w:val="right"/>
        <w:rPr>
          <w:rFonts w:ascii="Times New Roman" w:hAnsi="Times New Roman"/>
          <w:b/>
          <w:sz w:val="28"/>
          <w:szCs w:val="28"/>
        </w:rPr>
      </w:pPr>
    </w:p>
    <w:p w:rsidR="00FA4819" w:rsidRDefault="00FA4819" w:rsidP="00A23F55">
      <w:pPr>
        <w:jc w:val="right"/>
        <w:rPr>
          <w:rFonts w:ascii="Times New Roman" w:hAnsi="Times New Roman"/>
          <w:b/>
          <w:sz w:val="28"/>
          <w:szCs w:val="28"/>
        </w:rPr>
      </w:pPr>
    </w:p>
    <w:p w:rsidR="00FA4819" w:rsidRDefault="0025039E" w:rsidP="00A23F55">
      <w:pPr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column">
              <wp:posOffset>1337310</wp:posOffset>
            </wp:positionH>
            <wp:positionV relativeFrom="paragraph">
              <wp:posOffset>57785</wp:posOffset>
            </wp:positionV>
            <wp:extent cx="857250" cy="857250"/>
            <wp:effectExtent l="38100" t="0" r="38100" b="57150"/>
            <wp:wrapTight wrapText="bothSides">
              <wp:wrapPolygon edited="0">
                <wp:start x="-960" y="0"/>
                <wp:lineTo x="-960" y="23040"/>
                <wp:lineTo x="22080" y="23040"/>
                <wp:lineTo x="22080" y="23040"/>
                <wp:lineTo x="22560" y="15840"/>
                <wp:lineTo x="22560" y="7680"/>
                <wp:lineTo x="22080" y="480"/>
                <wp:lineTo x="22080" y="0"/>
                <wp:lineTo x="-960" y="0"/>
              </wp:wrapPolygon>
            </wp:wrapTight>
            <wp:docPr id="26" name="Рисунок 18" descr="C:\Documents and Settings\User\Рабочий стол\plastic-bag-clipart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User\Рабочий стол\plastic-bag-clipart-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57250"/>
                    </a:xfrm>
                    <a:prstGeom prst="rect">
                      <a:avLst/>
                    </a:prstGeom>
                    <a:solidFill>
                      <a:schemeClr val="accent1">
                        <a:alpha val="0"/>
                      </a:schemeClr>
                    </a:solidFill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50800" dir="5400000" algn="ctr" rotWithShape="0">
                        <a:srgbClr val="000000">
                          <a:alpha val="1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A4819" w:rsidRDefault="0025039E" w:rsidP="00A23F55">
      <w:pPr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3328" behindDoc="0" locked="0" layoutInCell="1" allowOverlap="1">
            <wp:simplePos x="0" y="0"/>
            <wp:positionH relativeFrom="column">
              <wp:posOffset>2625725</wp:posOffset>
            </wp:positionH>
            <wp:positionV relativeFrom="paragraph">
              <wp:posOffset>172085</wp:posOffset>
            </wp:positionV>
            <wp:extent cx="2912110" cy="381000"/>
            <wp:effectExtent l="38100" t="0" r="40640" b="0"/>
            <wp:wrapNone/>
            <wp:docPr id="25" name="Рисунок 15" descr="C:\Documents and Settings\User\Local Settings\Temporary Internet Files\Content.Word\k1ZP0VRG5R8-768x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User\Local Settings\Temporary Internet Files\Content.Word\k1ZP0VRG5R8-768x4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110" cy="381000"/>
                    </a:xfrm>
                    <a:prstGeom prst="rect">
                      <a:avLst/>
                    </a:prstGeom>
                    <a:solidFill>
                      <a:schemeClr val="accent1">
                        <a:alpha val="0"/>
                      </a:schemeClr>
                    </a:solidFill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50800" dir="5400000" algn="ctr" rotWithShape="0">
                        <a:srgbClr val="000000">
                          <a:alpha val="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A4819" w:rsidRDefault="00FA4819" w:rsidP="00A23F55">
      <w:pPr>
        <w:jc w:val="right"/>
        <w:rPr>
          <w:rFonts w:ascii="Times New Roman" w:hAnsi="Times New Roman"/>
          <w:b/>
          <w:sz w:val="28"/>
          <w:szCs w:val="28"/>
        </w:rPr>
      </w:pPr>
    </w:p>
    <w:p w:rsidR="00A23F55" w:rsidRDefault="00A23F55" w:rsidP="00A23F55">
      <w:pPr>
        <w:jc w:val="right"/>
        <w:rPr>
          <w:rFonts w:ascii="Times New Roman" w:hAnsi="Times New Roman"/>
          <w:b/>
          <w:sz w:val="28"/>
          <w:szCs w:val="28"/>
        </w:rPr>
      </w:pPr>
      <w:r w:rsidRPr="00A23F55">
        <w:rPr>
          <w:rFonts w:ascii="Times New Roman" w:hAnsi="Times New Roman"/>
          <w:b/>
          <w:sz w:val="28"/>
          <w:szCs w:val="28"/>
        </w:rPr>
        <w:t xml:space="preserve">Работу выполнили: </w:t>
      </w:r>
      <w:r w:rsidR="00B563FD">
        <w:rPr>
          <w:rFonts w:ascii="Times New Roman" w:hAnsi="Times New Roman"/>
          <w:b/>
          <w:sz w:val="28"/>
          <w:szCs w:val="28"/>
        </w:rPr>
        <w:t xml:space="preserve">Мединцова Полина, </w:t>
      </w:r>
      <w:r w:rsidRPr="00A23F55">
        <w:rPr>
          <w:rFonts w:ascii="Times New Roman" w:hAnsi="Times New Roman"/>
          <w:b/>
          <w:sz w:val="28"/>
          <w:szCs w:val="28"/>
        </w:rPr>
        <w:t xml:space="preserve"> ученик 8 класса,</w:t>
      </w:r>
    </w:p>
    <w:p w:rsidR="00A23F55" w:rsidRDefault="00A23F55" w:rsidP="00A23F55">
      <w:pPr>
        <w:jc w:val="right"/>
        <w:rPr>
          <w:rFonts w:ascii="Times New Roman" w:hAnsi="Times New Roman"/>
          <w:b/>
          <w:sz w:val="28"/>
          <w:szCs w:val="28"/>
        </w:rPr>
      </w:pPr>
      <w:r w:rsidRPr="00A23F55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A23F55">
        <w:rPr>
          <w:rFonts w:ascii="Times New Roman" w:hAnsi="Times New Roman"/>
          <w:b/>
          <w:sz w:val="28"/>
          <w:szCs w:val="28"/>
        </w:rPr>
        <w:t>Носачева</w:t>
      </w:r>
      <w:proofErr w:type="spellEnd"/>
      <w:r w:rsidRPr="00A23F55">
        <w:rPr>
          <w:rFonts w:ascii="Times New Roman" w:hAnsi="Times New Roman"/>
          <w:b/>
          <w:sz w:val="28"/>
          <w:szCs w:val="28"/>
        </w:rPr>
        <w:t xml:space="preserve"> Елизавета</w:t>
      </w:r>
      <w:r w:rsidR="00B563FD">
        <w:rPr>
          <w:rFonts w:ascii="Times New Roman" w:hAnsi="Times New Roman"/>
          <w:b/>
          <w:sz w:val="28"/>
          <w:szCs w:val="28"/>
        </w:rPr>
        <w:t>,</w:t>
      </w:r>
      <w:r w:rsidRPr="00A23F55">
        <w:rPr>
          <w:rFonts w:ascii="Times New Roman" w:hAnsi="Times New Roman"/>
          <w:b/>
          <w:sz w:val="28"/>
          <w:szCs w:val="28"/>
        </w:rPr>
        <w:t xml:space="preserve"> ученица 8 класса, </w:t>
      </w:r>
    </w:p>
    <w:p w:rsidR="00A23F55" w:rsidRPr="00A23F55" w:rsidRDefault="00A23F55" w:rsidP="00A23F55">
      <w:pPr>
        <w:jc w:val="right"/>
        <w:rPr>
          <w:rFonts w:ascii="Times New Roman" w:hAnsi="Times New Roman"/>
          <w:b/>
          <w:sz w:val="28"/>
          <w:szCs w:val="28"/>
        </w:rPr>
      </w:pPr>
      <w:proofErr w:type="spellStart"/>
      <w:r w:rsidRPr="00A23F55">
        <w:rPr>
          <w:rFonts w:ascii="Times New Roman" w:hAnsi="Times New Roman"/>
          <w:b/>
          <w:sz w:val="28"/>
          <w:szCs w:val="28"/>
        </w:rPr>
        <w:t>Миклашевский</w:t>
      </w:r>
      <w:proofErr w:type="spellEnd"/>
      <w:r w:rsidRPr="00A23F55">
        <w:rPr>
          <w:rFonts w:ascii="Times New Roman" w:hAnsi="Times New Roman"/>
          <w:b/>
          <w:sz w:val="28"/>
          <w:szCs w:val="28"/>
        </w:rPr>
        <w:t xml:space="preserve"> Данил</w:t>
      </w:r>
      <w:r w:rsidR="00B563FD">
        <w:rPr>
          <w:rFonts w:ascii="Times New Roman" w:hAnsi="Times New Roman"/>
          <w:b/>
          <w:sz w:val="28"/>
          <w:szCs w:val="28"/>
        </w:rPr>
        <w:t>,</w:t>
      </w:r>
      <w:r w:rsidRPr="00A23F55">
        <w:rPr>
          <w:rFonts w:ascii="Times New Roman" w:hAnsi="Times New Roman"/>
          <w:b/>
          <w:sz w:val="28"/>
          <w:szCs w:val="28"/>
        </w:rPr>
        <w:t xml:space="preserve"> ученик 8 класса</w:t>
      </w:r>
    </w:p>
    <w:p w:rsidR="00A23F55" w:rsidRPr="00A23F55" w:rsidRDefault="00A23F55" w:rsidP="00A23F55">
      <w:pPr>
        <w:jc w:val="right"/>
        <w:rPr>
          <w:rFonts w:ascii="Times New Roman" w:hAnsi="Times New Roman"/>
          <w:b/>
          <w:sz w:val="28"/>
          <w:szCs w:val="28"/>
        </w:rPr>
      </w:pPr>
      <w:r w:rsidRPr="00A23F55">
        <w:rPr>
          <w:rFonts w:ascii="Times New Roman" w:hAnsi="Times New Roman"/>
          <w:b/>
          <w:sz w:val="28"/>
          <w:szCs w:val="28"/>
        </w:rPr>
        <w:t>Руководители: Мордвинова Марина Валерьевна учитель географии</w:t>
      </w:r>
      <w:r>
        <w:rPr>
          <w:rFonts w:ascii="Times New Roman" w:hAnsi="Times New Roman"/>
          <w:b/>
          <w:sz w:val="28"/>
          <w:szCs w:val="28"/>
        </w:rPr>
        <w:t>,</w:t>
      </w:r>
    </w:p>
    <w:p w:rsidR="00A23F55" w:rsidRPr="00A23F55" w:rsidRDefault="00A23F55" w:rsidP="00A23F55">
      <w:pPr>
        <w:jc w:val="right"/>
        <w:rPr>
          <w:rFonts w:ascii="Times New Roman" w:hAnsi="Times New Roman"/>
          <w:b/>
          <w:sz w:val="28"/>
          <w:szCs w:val="28"/>
        </w:rPr>
      </w:pPr>
      <w:r w:rsidRPr="00A23F55">
        <w:rPr>
          <w:rFonts w:ascii="Times New Roman" w:hAnsi="Times New Roman"/>
          <w:b/>
          <w:sz w:val="28"/>
          <w:szCs w:val="28"/>
        </w:rPr>
        <w:t>Красноборова Надежда Александровна, учитель химии,</w:t>
      </w:r>
    </w:p>
    <w:p w:rsidR="00A23F55" w:rsidRDefault="00A23F55" w:rsidP="00A23F55">
      <w:pPr>
        <w:jc w:val="right"/>
        <w:rPr>
          <w:rFonts w:ascii="Times New Roman" w:hAnsi="Times New Roman"/>
          <w:b/>
          <w:sz w:val="28"/>
          <w:szCs w:val="28"/>
        </w:rPr>
      </w:pPr>
      <w:r w:rsidRPr="00A23F55">
        <w:rPr>
          <w:rFonts w:ascii="Times New Roman" w:hAnsi="Times New Roman"/>
          <w:b/>
          <w:sz w:val="28"/>
          <w:szCs w:val="28"/>
        </w:rPr>
        <w:t>Красильникова Елена Павлова учитель биологии</w:t>
      </w:r>
    </w:p>
    <w:p w:rsidR="00A23F55" w:rsidRDefault="00A23F55" w:rsidP="00E572C5">
      <w:pPr>
        <w:jc w:val="center"/>
        <w:rPr>
          <w:rFonts w:ascii="Times New Roman" w:hAnsi="Times New Roman"/>
          <w:b/>
          <w:sz w:val="28"/>
          <w:szCs w:val="28"/>
        </w:rPr>
      </w:pPr>
    </w:p>
    <w:p w:rsidR="00A23F55" w:rsidRDefault="00A23F55" w:rsidP="00E572C5">
      <w:pPr>
        <w:jc w:val="center"/>
        <w:rPr>
          <w:rFonts w:ascii="Times New Roman" w:hAnsi="Times New Roman"/>
          <w:b/>
          <w:sz w:val="28"/>
          <w:szCs w:val="28"/>
        </w:rPr>
      </w:pPr>
    </w:p>
    <w:p w:rsidR="00A23F55" w:rsidRDefault="00A23F55" w:rsidP="00E572C5">
      <w:pPr>
        <w:jc w:val="center"/>
        <w:rPr>
          <w:rFonts w:ascii="Times New Roman" w:hAnsi="Times New Roman"/>
          <w:b/>
          <w:sz w:val="28"/>
          <w:szCs w:val="28"/>
        </w:rPr>
      </w:pPr>
    </w:p>
    <w:p w:rsidR="00A23F55" w:rsidRDefault="00A23F55" w:rsidP="00E572C5">
      <w:pPr>
        <w:jc w:val="center"/>
        <w:rPr>
          <w:rFonts w:ascii="Times New Roman" w:hAnsi="Times New Roman"/>
          <w:b/>
          <w:sz w:val="28"/>
          <w:szCs w:val="28"/>
        </w:rPr>
      </w:pPr>
      <w:r w:rsidRPr="00A23F55">
        <w:rPr>
          <w:rFonts w:ascii="Times New Roman" w:hAnsi="Times New Roman"/>
          <w:b/>
          <w:sz w:val="28"/>
          <w:szCs w:val="28"/>
        </w:rPr>
        <w:t>Городище 2019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A23F55">
        <w:rPr>
          <w:rFonts w:ascii="Times New Roman" w:hAnsi="Times New Roman"/>
          <w:b/>
          <w:sz w:val="28"/>
          <w:szCs w:val="28"/>
        </w:rPr>
        <w:t>год</w:t>
      </w:r>
    </w:p>
    <w:p w:rsidR="00FA4819" w:rsidRDefault="00FA4819" w:rsidP="00E572C5">
      <w:pPr>
        <w:jc w:val="center"/>
        <w:rPr>
          <w:rFonts w:ascii="Times New Roman" w:hAnsi="Times New Roman"/>
          <w:b/>
          <w:sz w:val="28"/>
          <w:szCs w:val="28"/>
        </w:rPr>
      </w:pPr>
    </w:p>
    <w:p w:rsidR="007A7FDD" w:rsidRPr="007A7FDD" w:rsidRDefault="007A7FDD" w:rsidP="007A7FDD">
      <w:pPr>
        <w:pStyle w:val="a6"/>
        <w:jc w:val="center"/>
        <w:rPr>
          <w:rFonts w:ascii="Times New Roman" w:hAnsi="Times New Roman"/>
          <w:sz w:val="28"/>
          <w:szCs w:val="28"/>
        </w:rPr>
      </w:pPr>
      <w:r w:rsidRPr="007A7FDD">
        <w:rPr>
          <w:rFonts w:ascii="Times New Roman" w:hAnsi="Times New Roman"/>
          <w:sz w:val="28"/>
          <w:szCs w:val="28"/>
        </w:rPr>
        <w:lastRenderedPageBreak/>
        <w:t>Содержание</w:t>
      </w:r>
    </w:p>
    <w:p w:rsidR="007A7FDD" w:rsidRPr="007A7FDD" w:rsidRDefault="007A7FDD" w:rsidP="007A7FDD">
      <w:pPr>
        <w:pStyle w:val="a6"/>
        <w:rPr>
          <w:rFonts w:ascii="Times New Roman" w:hAnsi="Times New Roman"/>
          <w:sz w:val="28"/>
          <w:szCs w:val="28"/>
        </w:rPr>
      </w:pPr>
    </w:p>
    <w:p w:rsidR="007A7FDD" w:rsidRPr="006B3A74" w:rsidRDefault="007A7FDD" w:rsidP="0088046E">
      <w:pPr>
        <w:pStyle w:val="a6"/>
        <w:rPr>
          <w:rFonts w:ascii="Times New Roman" w:hAnsi="Times New Roman"/>
          <w:b/>
          <w:sz w:val="28"/>
          <w:szCs w:val="28"/>
        </w:rPr>
      </w:pPr>
      <w:r w:rsidRPr="006B3A74">
        <w:rPr>
          <w:rFonts w:ascii="Times New Roman" w:hAnsi="Times New Roman"/>
          <w:b/>
          <w:sz w:val="28"/>
          <w:szCs w:val="28"/>
        </w:rPr>
        <w:t xml:space="preserve"> </w:t>
      </w:r>
    </w:p>
    <w:tbl>
      <w:tblPr>
        <w:tblW w:w="0" w:type="auto"/>
        <w:tblLook w:val="04A0"/>
      </w:tblPr>
      <w:tblGrid>
        <w:gridCol w:w="566"/>
        <w:gridCol w:w="8614"/>
        <w:gridCol w:w="675"/>
      </w:tblGrid>
      <w:tr w:rsidR="00BA6EC1" w:rsidRPr="0002383C" w:rsidTr="007B433F">
        <w:tc>
          <w:tcPr>
            <w:tcW w:w="566" w:type="dxa"/>
          </w:tcPr>
          <w:p w:rsidR="0088046E" w:rsidRPr="0002383C" w:rsidRDefault="0088046E" w:rsidP="0088046E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614" w:type="dxa"/>
          </w:tcPr>
          <w:p w:rsidR="0088046E" w:rsidRPr="0002383C" w:rsidRDefault="0088046E" w:rsidP="0088046E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75" w:type="dxa"/>
          </w:tcPr>
          <w:p w:rsidR="0088046E" w:rsidRPr="0002383C" w:rsidRDefault="0088046E" w:rsidP="0002383C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2383C">
              <w:rPr>
                <w:rFonts w:ascii="Times New Roman" w:hAnsi="Times New Roman"/>
                <w:sz w:val="28"/>
                <w:szCs w:val="28"/>
              </w:rPr>
              <w:t>стр.</w:t>
            </w:r>
          </w:p>
        </w:tc>
      </w:tr>
      <w:tr w:rsidR="00BA6EC1" w:rsidRPr="0002383C" w:rsidTr="007B433F">
        <w:tc>
          <w:tcPr>
            <w:tcW w:w="566" w:type="dxa"/>
          </w:tcPr>
          <w:p w:rsidR="0088046E" w:rsidRPr="0002383C" w:rsidRDefault="0088046E" w:rsidP="0088046E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614" w:type="dxa"/>
          </w:tcPr>
          <w:p w:rsidR="0088046E" w:rsidRPr="0002383C" w:rsidRDefault="0088046E" w:rsidP="0088046E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02383C">
              <w:rPr>
                <w:rFonts w:ascii="Times New Roman" w:hAnsi="Times New Roman"/>
                <w:sz w:val="28"/>
                <w:szCs w:val="28"/>
              </w:rPr>
              <w:t>Портфолио проекта   </w:t>
            </w:r>
          </w:p>
        </w:tc>
        <w:tc>
          <w:tcPr>
            <w:tcW w:w="675" w:type="dxa"/>
          </w:tcPr>
          <w:p w:rsidR="0088046E" w:rsidRPr="0002383C" w:rsidRDefault="00BA6EC1" w:rsidP="007B433F">
            <w:pPr>
              <w:pStyle w:val="a6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BA6EC1" w:rsidRPr="0002383C" w:rsidTr="007B433F">
        <w:tc>
          <w:tcPr>
            <w:tcW w:w="566" w:type="dxa"/>
          </w:tcPr>
          <w:p w:rsidR="0088046E" w:rsidRPr="0002383C" w:rsidRDefault="0088046E" w:rsidP="0088046E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614" w:type="dxa"/>
          </w:tcPr>
          <w:p w:rsidR="0088046E" w:rsidRPr="0002383C" w:rsidRDefault="0088046E" w:rsidP="0088046E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02383C">
              <w:rPr>
                <w:rFonts w:ascii="Times New Roman" w:hAnsi="Times New Roman"/>
                <w:sz w:val="28"/>
                <w:szCs w:val="28"/>
              </w:rPr>
              <w:t>Актуальность темы</w:t>
            </w:r>
          </w:p>
        </w:tc>
        <w:tc>
          <w:tcPr>
            <w:tcW w:w="675" w:type="dxa"/>
          </w:tcPr>
          <w:p w:rsidR="0088046E" w:rsidRPr="0002383C" w:rsidRDefault="00BA6EC1" w:rsidP="007B433F">
            <w:pPr>
              <w:pStyle w:val="a6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BA6EC1" w:rsidRPr="0002383C" w:rsidTr="007B433F">
        <w:tc>
          <w:tcPr>
            <w:tcW w:w="566" w:type="dxa"/>
          </w:tcPr>
          <w:p w:rsidR="0088046E" w:rsidRPr="0002383C" w:rsidRDefault="00BE5618" w:rsidP="0088046E">
            <w:pPr>
              <w:pStyle w:val="a6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2383C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8614" w:type="dxa"/>
          </w:tcPr>
          <w:p w:rsidR="0088046E" w:rsidRPr="0002383C" w:rsidRDefault="0088046E" w:rsidP="00BE5618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02383C">
              <w:rPr>
                <w:rFonts w:ascii="Times New Roman" w:hAnsi="Times New Roman"/>
                <w:sz w:val="28"/>
                <w:szCs w:val="28"/>
              </w:rPr>
              <w:t xml:space="preserve">Пакеты.  Общие сведения.  </w:t>
            </w:r>
          </w:p>
        </w:tc>
        <w:tc>
          <w:tcPr>
            <w:tcW w:w="675" w:type="dxa"/>
          </w:tcPr>
          <w:p w:rsidR="0088046E" w:rsidRPr="0002383C" w:rsidRDefault="00BA6EC1" w:rsidP="007B433F">
            <w:pPr>
              <w:pStyle w:val="a6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  <w:tr w:rsidR="00BE5618" w:rsidRPr="0002383C" w:rsidTr="007B433F">
        <w:tc>
          <w:tcPr>
            <w:tcW w:w="566" w:type="dxa"/>
          </w:tcPr>
          <w:p w:rsidR="00BE5618" w:rsidRPr="0002383C" w:rsidRDefault="00BE5618" w:rsidP="0088046E">
            <w:pPr>
              <w:pStyle w:val="a6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2383C">
              <w:rPr>
                <w:rFonts w:ascii="Times New Roman" w:hAnsi="Times New Roman"/>
                <w:sz w:val="28"/>
                <w:szCs w:val="28"/>
                <w:lang w:val="en-US"/>
              </w:rPr>
              <w:t>1.1</w:t>
            </w:r>
          </w:p>
        </w:tc>
        <w:tc>
          <w:tcPr>
            <w:tcW w:w="8614" w:type="dxa"/>
          </w:tcPr>
          <w:p w:rsidR="00BE5618" w:rsidRPr="0002383C" w:rsidRDefault="00BE5618" w:rsidP="00BE5618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02383C">
              <w:rPr>
                <w:rFonts w:ascii="Times New Roman" w:hAnsi="Times New Roman"/>
                <w:sz w:val="28"/>
                <w:szCs w:val="28"/>
              </w:rPr>
              <w:t>История  создания  пакетов</w:t>
            </w:r>
          </w:p>
        </w:tc>
        <w:tc>
          <w:tcPr>
            <w:tcW w:w="675" w:type="dxa"/>
          </w:tcPr>
          <w:p w:rsidR="00BE5618" w:rsidRPr="0002383C" w:rsidRDefault="00BA6EC1" w:rsidP="007B433F">
            <w:pPr>
              <w:pStyle w:val="a6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  <w:tr w:rsidR="00BA6EC1" w:rsidRPr="0002383C" w:rsidTr="007B433F">
        <w:tc>
          <w:tcPr>
            <w:tcW w:w="566" w:type="dxa"/>
          </w:tcPr>
          <w:p w:rsidR="0088046E" w:rsidRPr="0002383C" w:rsidRDefault="00BE5618" w:rsidP="0088046E">
            <w:pPr>
              <w:pStyle w:val="a6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2383C">
              <w:rPr>
                <w:rFonts w:ascii="Times New Roman" w:hAnsi="Times New Roman"/>
                <w:sz w:val="28"/>
                <w:szCs w:val="28"/>
                <w:lang w:val="en-US"/>
              </w:rPr>
              <w:t>2.</w:t>
            </w:r>
          </w:p>
        </w:tc>
        <w:tc>
          <w:tcPr>
            <w:tcW w:w="8614" w:type="dxa"/>
          </w:tcPr>
          <w:p w:rsidR="0088046E" w:rsidRPr="0002383C" w:rsidRDefault="0088046E" w:rsidP="0088046E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02383C">
              <w:rPr>
                <w:rFonts w:ascii="Times New Roman" w:hAnsi="Times New Roman"/>
                <w:sz w:val="28"/>
                <w:szCs w:val="28"/>
              </w:rPr>
              <w:t>Экспериментальная методика проведения исследования</w:t>
            </w:r>
          </w:p>
        </w:tc>
        <w:tc>
          <w:tcPr>
            <w:tcW w:w="675" w:type="dxa"/>
          </w:tcPr>
          <w:p w:rsidR="0088046E" w:rsidRPr="0002383C" w:rsidRDefault="00BA6EC1" w:rsidP="007B433F">
            <w:pPr>
              <w:pStyle w:val="a6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</w:tr>
      <w:tr w:rsidR="00BA6EC1" w:rsidRPr="0002383C" w:rsidTr="007B433F">
        <w:tc>
          <w:tcPr>
            <w:tcW w:w="566" w:type="dxa"/>
          </w:tcPr>
          <w:p w:rsidR="0088046E" w:rsidRPr="0002383C" w:rsidRDefault="00BE5618" w:rsidP="0088046E">
            <w:pPr>
              <w:pStyle w:val="a6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2383C">
              <w:rPr>
                <w:rFonts w:ascii="Times New Roman" w:hAnsi="Times New Roman"/>
                <w:sz w:val="28"/>
                <w:szCs w:val="28"/>
                <w:lang w:val="en-US"/>
              </w:rPr>
              <w:t>3.</w:t>
            </w:r>
          </w:p>
        </w:tc>
        <w:tc>
          <w:tcPr>
            <w:tcW w:w="8614" w:type="dxa"/>
          </w:tcPr>
          <w:p w:rsidR="0088046E" w:rsidRPr="0002383C" w:rsidRDefault="0088046E" w:rsidP="00BA6EC1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02383C">
              <w:rPr>
                <w:rFonts w:ascii="Times New Roman" w:hAnsi="Times New Roman"/>
                <w:sz w:val="28"/>
                <w:szCs w:val="28"/>
              </w:rPr>
              <w:t>Борьба с пластиковыми пакетами</w:t>
            </w:r>
            <w:r w:rsidR="00BA6EC1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="00BA6EC1" w:rsidRPr="0002383C">
              <w:rPr>
                <w:rFonts w:ascii="Times New Roman" w:hAnsi="Times New Roman"/>
                <w:sz w:val="28"/>
                <w:szCs w:val="28"/>
              </w:rPr>
              <w:t xml:space="preserve">Вторая жизнь пакетов                   </w:t>
            </w:r>
          </w:p>
        </w:tc>
        <w:tc>
          <w:tcPr>
            <w:tcW w:w="675" w:type="dxa"/>
          </w:tcPr>
          <w:p w:rsidR="0088046E" w:rsidRPr="0002383C" w:rsidRDefault="00BA6EC1" w:rsidP="007B433F">
            <w:pPr>
              <w:pStyle w:val="a6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</w:tr>
      <w:tr w:rsidR="00BA6EC1" w:rsidRPr="0002383C" w:rsidTr="007B433F">
        <w:tc>
          <w:tcPr>
            <w:tcW w:w="566" w:type="dxa"/>
          </w:tcPr>
          <w:p w:rsidR="0088046E" w:rsidRPr="00BA6EC1" w:rsidRDefault="00BA6EC1" w:rsidP="0088046E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="00BE5618" w:rsidRPr="00BA6EC1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8614" w:type="dxa"/>
          </w:tcPr>
          <w:p w:rsidR="0088046E" w:rsidRPr="0002383C" w:rsidRDefault="0088046E" w:rsidP="0088046E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02383C">
              <w:rPr>
                <w:rFonts w:ascii="Times New Roman" w:hAnsi="Times New Roman"/>
                <w:sz w:val="28"/>
                <w:szCs w:val="28"/>
              </w:rPr>
              <w:t>Анализ социологического опроса</w:t>
            </w:r>
          </w:p>
        </w:tc>
        <w:tc>
          <w:tcPr>
            <w:tcW w:w="675" w:type="dxa"/>
          </w:tcPr>
          <w:p w:rsidR="0088046E" w:rsidRPr="0002383C" w:rsidRDefault="00BA6EC1" w:rsidP="007B433F">
            <w:pPr>
              <w:pStyle w:val="a6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</w:tr>
      <w:tr w:rsidR="00BA6EC1" w:rsidRPr="0002383C" w:rsidTr="007B433F">
        <w:tc>
          <w:tcPr>
            <w:tcW w:w="566" w:type="dxa"/>
          </w:tcPr>
          <w:p w:rsidR="0088046E" w:rsidRPr="0002383C" w:rsidRDefault="0088046E" w:rsidP="0088046E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614" w:type="dxa"/>
          </w:tcPr>
          <w:p w:rsidR="0088046E" w:rsidRPr="0002383C" w:rsidRDefault="0088046E" w:rsidP="0088046E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02383C">
              <w:rPr>
                <w:rFonts w:ascii="Times New Roman" w:hAnsi="Times New Roman"/>
                <w:sz w:val="28"/>
                <w:szCs w:val="28"/>
              </w:rPr>
              <w:t>Выводы</w:t>
            </w:r>
          </w:p>
        </w:tc>
        <w:tc>
          <w:tcPr>
            <w:tcW w:w="675" w:type="dxa"/>
          </w:tcPr>
          <w:p w:rsidR="0088046E" w:rsidRPr="0002383C" w:rsidRDefault="00BA6EC1" w:rsidP="007B433F">
            <w:pPr>
              <w:pStyle w:val="a6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</w:tr>
      <w:tr w:rsidR="00BA6EC1" w:rsidRPr="0002383C" w:rsidTr="007B433F">
        <w:tc>
          <w:tcPr>
            <w:tcW w:w="566" w:type="dxa"/>
          </w:tcPr>
          <w:p w:rsidR="0088046E" w:rsidRPr="0002383C" w:rsidRDefault="0088046E" w:rsidP="0088046E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614" w:type="dxa"/>
          </w:tcPr>
          <w:p w:rsidR="0088046E" w:rsidRPr="0002383C" w:rsidRDefault="0088046E" w:rsidP="0088046E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02383C">
              <w:rPr>
                <w:rFonts w:ascii="Times New Roman" w:hAnsi="Times New Roman"/>
                <w:sz w:val="28"/>
                <w:szCs w:val="28"/>
              </w:rPr>
              <w:t>Заключение</w:t>
            </w:r>
          </w:p>
        </w:tc>
        <w:tc>
          <w:tcPr>
            <w:tcW w:w="675" w:type="dxa"/>
          </w:tcPr>
          <w:p w:rsidR="0088046E" w:rsidRPr="0002383C" w:rsidRDefault="00BA6EC1" w:rsidP="007B433F">
            <w:pPr>
              <w:pStyle w:val="a6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</w:tr>
      <w:tr w:rsidR="00BA6EC1" w:rsidRPr="0002383C" w:rsidTr="007B433F">
        <w:tc>
          <w:tcPr>
            <w:tcW w:w="566" w:type="dxa"/>
          </w:tcPr>
          <w:p w:rsidR="0088046E" w:rsidRPr="0002383C" w:rsidRDefault="0088046E" w:rsidP="0088046E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614" w:type="dxa"/>
          </w:tcPr>
          <w:p w:rsidR="0088046E" w:rsidRPr="0002383C" w:rsidRDefault="0088046E" w:rsidP="0088046E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02383C">
              <w:rPr>
                <w:rFonts w:ascii="Times New Roman" w:hAnsi="Times New Roman"/>
                <w:sz w:val="28"/>
                <w:szCs w:val="28"/>
              </w:rPr>
              <w:t>Список использованной литературы</w:t>
            </w:r>
          </w:p>
        </w:tc>
        <w:tc>
          <w:tcPr>
            <w:tcW w:w="675" w:type="dxa"/>
          </w:tcPr>
          <w:p w:rsidR="0088046E" w:rsidRPr="0002383C" w:rsidRDefault="00BA6EC1" w:rsidP="007B433F">
            <w:pPr>
              <w:pStyle w:val="a6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</w:tr>
    </w:tbl>
    <w:p w:rsidR="004B25C3" w:rsidRDefault="004B25C3" w:rsidP="004B25C3">
      <w:pPr>
        <w:pStyle w:val="a6"/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4B25C3" w:rsidRDefault="004B25C3" w:rsidP="004B25C3">
      <w:pPr>
        <w:pStyle w:val="a6"/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4B25C3" w:rsidRDefault="004B25C3" w:rsidP="004B25C3">
      <w:pPr>
        <w:pStyle w:val="a6"/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88046E" w:rsidRDefault="0088046E" w:rsidP="004B25C3">
      <w:pPr>
        <w:pStyle w:val="a6"/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88046E" w:rsidRDefault="0088046E" w:rsidP="004B25C3">
      <w:pPr>
        <w:pStyle w:val="a6"/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88046E" w:rsidRDefault="0088046E" w:rsidP="004B25C3">
      <w:pPr>
        <w:pStyle w:val="a6"/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88046E" w:rsidRDefault="0088046E" w:rsidP="004B25C3">
      <w:pPr>
        <w:pStyle w:val="a6"/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88046E" w:rsidRDefault="0088046E" w:rsidP="004B25C3">
      <w:pPr>
        <w:pStyle w:val="a6"/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88046E" w:rsidRDefault="0088046E" w:rsidP="004B25C3">
      <w:pPr>
        <w:pStyle w:val="a6"/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88046E" w:rsidRDefault="0088046E" w:rsidP="004B25C3">
      <w:pPr>
        <w:pStyle w:val="a6"/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88046E" w:rsidRDefault="0088046E" w:rsidP="004B25C3">
      <w:pPr>
        <w:pStyle w:val="a6"/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88046E" w:rsidRDefault="0088046E" w:rsidP="004B25C3">
      <w:pPr>
        <w:pStyle w:val="a6"/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88046E" w:rsidRDefault="0088046E" w:rsidP="004B25C3">
      <w:pPr>
        <w:pStyle w:val="a6"/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4B25C3" w:rsidRDefault="004B25C3" w:rsidP="004B25C3">
      <w:pPr>
        <w:pStyle w:val="a6"/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4B25C3" w:rsidRDefault="004B25C3" w:rsidP="004B25C3">
      <w:pPr>
        <w:pStyle w:val="a6"/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4B25C3" w:rsidRDefault="004B25C3" w:rsidP="004B25C3">
      <w:pPr>
        <w:pStyle w:val="a6"/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4B25C3" w:rsidRDefault="004B25C3" w:rsidP="004B25C3">
      <w:pPr>
        <w:pStyle w:val="a6"/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BA6EC1" w:rsidRDefault="00BA6EC1" w:rsidP="004B25C3">
      <w:pPr>
        <w:pStyle w:val="a6"/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4B25C3" w:rsidRDefault="004B25C3" w:rsidP="004B25C3">
      <w:pPr>
        <w:pStyle w:val="a6"/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4B25C3" w:rsidRDefault="004B25C3" w:rsidP="004B25C3">
      <w:pPr>
        <w:pStyle w:val="a6"/>
        <w:spacing w:line="360" w:lineRule="auto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35"/>
        <w:gridCol w:w="1499"/>
        <w:gridCol w:w="3337"/>
      </w:tblGrid>
      <w:tr w:rsidR="008F3929" w:rsidRPr="00083141" w:rsidTr="00E94D7D">
        <w:tc>
          <w:tcPr>
            <w:tcW w:w="9571" w:type="dxa"/>
            <w:gridSpan w:val="3"/>
          </w:tcPr>
          <w:p w:rsidR="008F3929" w:rsidRPr="006A1C0D" w:rsidRDefault="008F3929" w:rsidP="006A1C0D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A1C0D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Портфолио проекта</w:t>
            </w:r>
          </w:p>
        </w:tc>
      </w:tr>
      <w:tr w:rsidR="008F3929" w:rsidRPr="00083141" w:rsidTr="00E94D7D">
        <w:tc>
          <w:tcPr>
            <w:tcW w:w="4735" w:type="dxa"/>
          </w:tcPr>
          <w:p w:rsidR="00750418" w:rsidRPr="006A1C0D" w:rsidRDefault="008F3929" w:rsidP="006A1C0D">
            <w:pPr>
              <w:pStyle w:val="a6"/>
              <w:jc w:val="both"/>
              <w:rPr>
                <w:rStyle w:val="a3"/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 w:rsidRPr="006A1C0D">
              <w:rPr>
                <w:rFonts w:ascii="Times New Roman" w:hAnsi="Times New Roman"/>
                <w:i/>
                <w:sz w:val="28"/>
                <w:szCs w:val="28"/>
              </w:rPr>
              <w:t>Номинация конкурса</w:t>
            </w:r>
            <w:r w:rsidR="00750418" w:rsidRPr="006A1C0D">
              <w:rPr>
                <w:rStyle w:val="a3"/>
                <w:rFonts w:ascii="Times New Roman" w:hAnsi="Times New Roman"/>
                <w:iCs/>
                <w:color w:val="000000"/>
                <w:sz w:val="28"/>
                <w:szCs w:val="28"/>
              </w:rPr>
              <w:t xml:space="preserve"> </w:t>
            </w:r>
          </w:p>
          <w:p w:rsidR="008F3929" w:rsidRPr="006A1C0D" w:rsidRDefault="00297329" w:rsidP="006A1C0D">
            <w:pPr>
              <w:pStyle w:val="a6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6A1C0D">
              <w:rPr>
                <w:rStyle w:val="a3"/>
                <w:rFonts w:ascii="Times New Roman" w:hAnsi="Times New Roman"/>
                <w:iCs/>
                <w:color w:val="000000"/>
                <w:sz w:val="28"/>
                <w:szCs w:val="28"/>
              </w:rPr>
              <w:t xml:space="preserve"> </w:t>
            </w:r>
            <w:r w:rsidR="00750418" w:rsidRPr="006A1C0D">
              <w:rPr>
                <w:rStyle w:val="a3"/>
                <w:rFonts w:ascii="Times New Roman" w:hAnsi="Times New Roman"/>
                <w:iCs/>
                <w:color w:val="000000"/>
                <w:sz w:val="28"/>
                <w:szCs w:val="28"/>
              </w:rPr>
              <w:t xml:space="preserve"> </w:t>
            </w:r>
            <w:r w:rsidR="004B25C3" w:rsidRPr="006A1C0D">
              <w:rPr>
                <w:rStyle w:val="a3"/>
                <w:rFonts w:ascii="Times New Roman" w:hAnsi="Times New Roman"/>
                <w:iCs/>
                <w:color w:val="000000"/>
                <w:sz w:val="28"/>
                <w:szCs w:val="28"/>
              </w:rPr>
              <w:t>Естественно</w:t>
            </w:r>
            <w:r w:rsidRPr="006A1C0D">
              <w:rPr>
                <w:rStyle w:val="a3"/>
                <w:rFonts w:ascii="Times New Roman" w:hAnsi="Times New Roman"/>
                <w:iCs/>
                <w:color w:val="000000"/>
                <w:sz w:val="28"/>
                <w:szCs w:val="28"/>
              </w:rPr>
              <w:t xml:space="preserve">научная  </w:t>
            </w:r>
          </w:p>
        </w:tc>
        <w:tc>
          <w:tcPr>
            <w:tcW w:w="4836" w:type="dxa"/>
            <w:gridSpan w:val="2"/>
          </w:tcPr>
          <w:p w:rsidR="008F3929" w:rsidRPr="006A1C0D" w:rsidRDefault="008F3929" w:rsidP="006A1C0D">
            <w:pPr>
              <w:pStyle w:val="a6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6A1C0D">
              <w:rPr>
                <w:rFonts w:ascii="Times New Roman" w:hAnsi="Times New Roman"/>
                <w:i/>
                <w:sz w:val="28"/>
                <w:szCs w:val="28"/>
              </w:rPr>
              <w:t>Название проекта</w:t>
            </w:r>
          </w:p>
          <w:p w:rsidR="008F3929" w:rsidRPr="006A1C0D" w:rsidRDefault="008F3929" w:rsidP="006A1C0D">
            <w:pPr>
              <w:pStyle w:val="a6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6A1C0D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</w:p>
        </w:tc>
      </w:tr>
      <w:tr w:rsidR="008F3929" w:rsidRPr="00083141" w:rsidTr="006A1C0D">
        <w:trPr>
          <w:trHeight w:val="995"/>
        </w:trPr>
        <w:tc>
          <w:tcPr>
            <w:tcW w:w="4735" w:type="dxa"/>
          </w:tcPr>
          <w:p w:rsidR="00297329" w:rsidRPr="006A1C0D" w:rsidRDefault="008F3929" w:rsidP="006A1C0D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A1C0D">
              <w:rPr>
                <w:rFonts w:ascii="Times New Roman" w:hAnsi="Times New Roman"/>
                <w:sz w:val="28"/>
                <w:szCs w:val="28"/>
              </w:rPr>
              <w:t>Межпредметное  направление</w:t>
            </w:r>
          </w:p>
          <w:p w:rsidR="008F3929" w:rsidRPr="006A1C0D" w:rsidRDefault="00297329" w:rsidP="006A1C0D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A1C0D">
              <w:rPr>
                <w:rFonts w:ascii="Times New Roman" w:hAnsi="Times New Roman"/>
                <w:color w:val="000000"/>
                <w:sz w:val="28"/>
                <w:szCs w:val="28"/>
              </w:rPr>
              <w:t>физика, химия, биология, экология, география</w:t>
            </w:r>
          </w:p>
        </w:tc>
        <w:tc>
          <w:tcPr>
            <w:tcW w:w="4836" w:type="dxa"/>
            <w:gridSpan w:val="2"/>
          </w:tcPr>
          <w:p w:rsidR="008F3929" w:rsidRPr="006A1C0D" w:rsidRDefault="00083141" w:rsidP="006A1C0D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A1C0D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083141" w:rsidRPr="006A1C0D" w:rsidRDefault="00083141" w:rsidP="006A1C0D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A1C0D">
              <w:rPr>
                <w:rFonts w:ascii="Times New Roman" w:hAnsi="Times New Roman"/>
                <w:b/>
                <w:sz w:val="28"/>
                <w:szCs w:val="28"/>
              </w:rPr>
              <w:t>Вам Пакет? — Спасибо, нет!</w:t>
            </w:r>
          </w:p>
          <w:p w:rsidR="008F3929" w:rsidRPr="006A1C0D" w:rsidRDefault="008F3929" w:rsidP="006A1C0D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F3929" w:rsidRPr="00083141" w:rsidTr="00E94D7D">
        <w:tc>
          <w:tcPr>
            <w:tcW w:w="9571" w:type="dxa"/>
            <w:gridSpan w:val="3"/>
          </w:tcPr>
          <w:p w:rsidR="008F3929" w:rsidRPr="006A1C0D" w:rsidRDefault="008F3929" w:rsidP="006A1C0D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A1C0D">
              <w:rPr>
                <w:rFonts w:ascii="Times New Roman" w:hAnsi="Times New Roman"/>
                <w:sz w:val="28"/>
                <w:szCs w:val="28"/>
              </w:rPr>
              <w:t>Сведения об образовательном учреждении – заявителе проекта</w:t>
            </w:r>
          </w:p>
        </w:tc>
      </w:tr>
      <w:tr w:rsidR="008F3929" w:rsidRPr="00083141" w:rsidTr="00E94D7D">
        <w:tc>
          <w:tcPr>
            <w:tcW w:w="4735" w:type="dxa"/>
          </w:tcPr>
          <w:p w:rsidR="008F3929" w:rsidRPr="006A1C0D" w:rsidRDefault="008F3929" w:rsidP="006A1C0D">
            <w:pPr>
              <w:pStyle w:val="a6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6A1C0D">
              <w:rPr>
                <w:rFonts w:ascii="Times New Roman" w:hAnsi="Times New Roman"/>
                <w:i/>
                <w:sz w:val="28"/>
                <w:szCs w:val="28"/>
              </w:rPr>
              <w:t>Полное наименование учреждения</w:t>
            </w:r>
          </w:p>
        </w:tc>
        <w:tc>
          <w:tcPr>
            <w:tcW w:w="4836" w:type="dxa"/>
            <w:gridSpan w:val="2"/>
          </w:tcPr>
          <w:p w:rsidR="008F3929" w:rsidRPr="006A1C0D" w:rsidRDefault="008F3929" w:rsidP="006A1C0D">
            <w:pPr>
              <w:pStyle w:val="a6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6A1C0D">
              <w:rPr>
                <w:rFonts w:ascii="Times New Roman" w:hAnsi="Times New Roman"/>
                <w:i/>
                <w:sz w:val="28"/>
                <w:szCs w:val="28"/>
              </w:rPr>
              <w:t xml:space="preserve">Контактная информация учреждения </w:t>
            </w:r>
          </w:p>
          <w:p w:rsidR="008F3929" w:rsidRPr="006A1C0D" w:rsidRDefault="008F3929" w:rsidP="006A1C0D">
            <w:pPr>
              <w:pStyle w:val="a6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6A1C0D">
              <w:rPr>
                <w:rFonts w:ascii="Times New Roman" w:hAnsi="Times New Roman"/>
                <w:i/>
                <w:sz w:val="28"/>
                <w:szCs w:val="28"/>
              </w:rPr>
              <w:t>(почтовый адрес, телефон, факс)</w:t>
            </w:r>
          </w:p>
        </w:tc>
      </w:tr>
      <w:tr w:rsidR="008F3929" w:rsidRPr="00083141" w:rsidTr="00E94D7D">
        <w:tc>
          <w:tcPr>
            <w:tcW w:w="4735" w:type="dxa"/>
          </w:tcPr>
          <w:p w:rsidR="008F3929" w:rsidRPr="006A1C0D" w:rsidRDefault="008F3929" w:rsidP="006A1C0D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A1C0D">
              <w:rPr>
                <w:rFonts w:ascii="Times New Roman" w:hAnsi="Times New Roman"/>
                <w:sz w:val="28"/>
                <w:szCs w:val="28"/>
              </w:rPr>
              <w:t xml:space="preserve"> МБОУ «Ерзовская СШ имени Героя Советского Союза Гончарова П.А.»</w:t>
            </w:r>
          </w:p>
        </w:tc>
        <w:tc>
          <w:tcPr>
            <w:tcW w:w="4836" w:type="dxa"/>
            <w:gridSpan w:val="2"/>
          </w:tcPr>
          <w:p w:rsidR="008F3929" w:rsidRPr="006A1C0D" w:rsidRDefault="008F3929" w:rsidP="006A1C0D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A1C0D">
              <w:rPr>
                <w:rFonts w:ascii="Times New Roman" w:hAnsi="Times New Roman"/>
                <w:sz w:val="28"/>
                <w:szCs w:val="28"/>
              </w:rPr>
              <w:t>Индекс: 403010</w:t>
            </w:r>
          </w:p>
          <w:p w:rsidR="008F3929" w:rsidRPr="006A1C0D" w:rsidRDefault="008F3929" w:rsidP="006A1C0D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A1C0D">
              <w:rPr>
                <w:rFonts w:ascii="Times New Roman" w:hAnsi="Times New Roman"/>
                <w:sz w:val="28"/>
                <w:szCs w:val="28"/>
              </w:rPr>
              <w:t>Почтовый адрес: Волгоградская область Городищенский район р.п. Ерзовка улица Школьная дом 2</w:t>
            </w:r>
          </w:p>
          <w:p w:rsidR="008F3929" w:rsidRPr="006A1C0D" w:rsidRDefault="008F3929" w:rsidP="006A1C0D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A1C0D">
              <w:rPr>
                <w:rFonts w:ascii="Times New Roman" w:hAnsi="Times New Roman"/>
                <w:sz w:val="28"/>
                <w:szCs w:val="28"/>
              </w:rPr>
              <w:t>Тел. 8 844 684 79 55</w:t>
            </w:r>
          </w:p>
        </w:tc>
      </w:tr>
      <w:tr w:rsidR="008F3929" w:rsidRPr="00083141" w:rsidTr="00E94D7D">
        <w:tc>
          <w:tcPr>
            <w:tcW w:w="4735" w:type="dxa"/>
          </w:tcPr>
          <w:p w:rsidR="008F3929" w:rsidRPr="006A1C0D" w:rsidRDefault="008F3929" w:rsidP="006A1C0D">
            <w:pPr>
              <w:pStyle w:val="a6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6A1C0D">
              <w:rPr>
                <w:rFonts w:ascii="Times New Roman" w:hAnsi="Times New Roman"/>
                <w:i/>
                <w:sz w:val="28"/>
                <w:szCs w:val="28"/>
              </w:rPr>
              <w:t>ФИО координатора проекта, должность в образовательном учреждении</w:t>
            </w:r>
          </w:p>
        </w:tc>
        <w:tc>
          <w:tcPr>
            <w:tcW w:w="4836" w:type="dxa"/>
            <w:gridSpan w:val="2"/>
          </w:tcPr>
          <w:p w:rsidR="008F3929" w:rsidRPr="006A1C0D" w:rsidRDefault="008F3929" w:rsidP="006A1C0D">
            <w:pPr>
              <w:pStyle w:val="a6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6A1C0D">
              <w:rPr>
                <w:rFonts w:ascii="Times New Roman" w:hAnsi="Times New Roman"/>
                <w:i/>
                <w:sz w:val="28"/>
                <w:szCs w:val="28"/>
              </w:rPr>
              <w:t>Контактная информация</w:t>
            </w:r>
          </w:p>
          <w:p w:rsidR="008F3929" w:rsidRPr="006A1C0D" w:rsidRDefault="008F3929" w:rsidP="006A1C0D">
            <w:pPr>
              <w:pStyle w:val="a6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</w:tr>
      <w:tr w:rsidR="008F3929" w:rsidRPr="00083141" w:rsidTr="00E94D7D">
        <w:tc>
          <w:tcPr>
            <w:tcW w:w="4735" w:type="dxa"/>
          </w:tcPr>
          <w:p w:rsidR="008F3929" w:rsidRPr="006A1C0D" w:rsidRDefault="008F3929" w:rsidP="006A1C0D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A1C0D">
              <w:rPr>
                <w:rFonts w:ascii="Times New Roman" w:hAnsi="Times New Roman"/>
                <w:sz w:val="28"/>
                <w:szCs w:val="28"/>
              </w:rPr>
              <w:t>Красноборова Н.А. -учитель  биологии</w:t>
            </w:r>
            <w:r w:rsidR="00297329" w:rsidRPr="006A1C0D">
              <w:rPr>
                <w:rFonts w:ascii="Times New Roman" w:hAnsi="Times New Roman"/>
                <w:sz w:val="28"/>
                <w:szCs w:val="28"/>
              </w:rPr>
              <w:t>,</w:t>
            </w:r>
            <w:r w:rsidR="00083141" w:rsidRPr="006A1C0D">
              <w:rPr>
                <w:rFonts w:ascii="Times New Roman" w:hAnsi="Times New Roman"/>
                <w:sz w:val="28"/>
                <w:szCs w:val="28"/>
              </w:rPr>
              <w:t xml:space="preserve"> химии</w:t>
            </w:r>
          </w:p>
          <w:p w:rsidR="008F3929" w:rsidRPr="006A1C0D" w:rsidRDefault="008F3929" w:rsidP="006A1C0D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A1C0D">
              <w:rPr>
                <w:rFonts w:ascii="Times New Roman" w:hAnsi="Times New Roman"/>
                <w:sz w:val="28"/>
                <w:szCs w:val="28"/>
              </w:rPr>
              <w:t>Мордвинова М.В. – учитель географии</w:t>
            </w:r>
          </w:p>
          <w:p w:rsidR="008F3929" w:rsidRPr="006A1C0D" w:rsidRDefault="00083141" w:rsidP="006A1C0D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A1C0D">
              <w:rPr>
                <w:rFonts w:ascii="Times New Roman" w:hAnsi="Times New Roman"/>
                <w:sz w:val="28"/>
                <w:szCs w:val="28"/>
              </w:rPr>
              <w:t>Красильникова-</w:t>
            </w:r>
            <w:r w:rsidR="006A1C0D">
              <w:rPr>
                <w:rFonts w:ascii="Times New Roman" w:hAnsi="Times New Roman"/>
                <w:sz w:val="28"/>
                <w:szCs w:val="28"/>
              </w:rPr>
              <w:t xml:space="preserve"> Е.П.</w:t>
            </w:r>
            <w:r w:rsidR="008F3929" w:rsidRPr="006A1C0D">
              <w:rPr>
                <w:rFonts w:ascii="Times New Roman" w:hAnsi="Times New Roman"/>
                <w:sz w:val="28"/>
                <w:szCs w:val="28"/>
              </w:rPr>
              <w:t xml:space="preserve"> учитель </w:t>
            </w:r>
            <w:r w:rsidRPr="006A1C0D">
              <w:rPr>
                <w:rFonts w:ascii="Times New Roman" w:hAnsi="Times New Roman"/>
                <w:sz w:val="28"/>
                <w:szCs w:val="28"/>
              </w:rPr>
              <w:t xml:space="preserve"> биологии, географии</w:t>
            </w:r>
          </w:p>
        </w:tc>
        <w:tc>
          <w:tcPr>
            <w:tcW w:w="4836" w:type="dxa"/>
            <w:gridSpan w:val="2"/>
          </w:tcPr>
          <w:p w:rsidR="008F3929" w:rsidRPr="006A1C0D" w:rsidRDefault="008F3929" w:rsidP="006A1C0D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A1C0D">
              <w:rPr>
                <w:rFonts w:ascii="Times New Roman" w:hAnsi="Times New Roman"/>
                <w:sz w:val="28"/>
                <w:szCs w:val="28"/>
              </w:rPr>
              <w:t xml:space="preserve">  Почтовый адрес: Волгоградская область Городищенский район р.п. Ерзовка улица Школьная дом 2</w:t>
            </w:r>
          </w:p>
          <w:p w:rsidR="008F3929" w:rsidRPr="006A1C0D" w:rsidRDefault="008F3929" w:rsidP="006A1C0D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A1C0D">
              <w:rPr>
                <w:rFonts w:ascii="Times New Roman" w:hAnsi="Times New Roman"/>
                <w:sz w:val="28"/>
                <w:szCs w:val="28"/>
              </w:rPr>
              <w:t>Тел. 8 844 684 79 55</w:t>
            </w:r>
          </w:p>
          <w:p w:rsidR="008F3929" w:rsidRPr="006A1C0D" w:rsidRDefault="008F3929" w:rsidP="006A1C0D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F3929" w:rsidRPr="00083141" w:rsidTr="00E94D7D">
        <w:tc>
          <w:tcPr>
            <w:tcW w:w="4735" w:type="dxa"/>
          </w:tcPr>
          <w:p w:rsidR="008F3929" w:rsidRPr="006A1C0D" w:rsidRDefault="008F3929" w:rsidP="006A1C0D">
            <w:pPr>
              <w:pStyle w:val="a6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6A1C0D">
              <w:rPr>
                <w:rFonts w:ascii="Times New Roman" w:hAnsi="Times New Roman"/>
                <w:i/>
                <w:sz w:val="28"/>
                <w:szCs w:val="28"/>
              </w:rPr>
              <w:t>ФИО участника авторской программы</w:t>
            </w:r>
          </w:p>
        </w:tc>
        <w:tc>
          <w:tcPr>
            <w:tcW w:w="1499" w:type="dxa"/>
          </w:tcPr>
          <w:p w:rsidR="008F3929" w:rsidRPr="006A1C0D" w:rsidRDefault="008F3929" w:rsidP="006A1C0D">
            <w:pPr>
              <w:pStyle w:val="a6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6A1C0D">
              <w:rPr>
                <w:rFonts w:ascii="Times New Roman" w:hAnsi="Times New Roman"/>
                <w:i/>
                <w:sz w:val="28"/>
                <w:szCs w:val="28"/>
              </w:rPr>
              <w:t xml:space="preserve">Возраст </w:t>
            </w:r>
          </w:p>
        </w:tc>
        <w:tc>
          <w:tcPr>
            <w:tcW w:w="3337" w:type="dxa"/>
          </w:tcPr>
          <w:p w:rsidR="008F3929" w:rsidRPr="006A1C0D" w:rsidRDefault="008F3929" w:rsidP="006A1C0D">
            <w:pPr>
              <w:pStyle w:val="a6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6A1C0D">
              <w:rPr>
                <w:rFonts w:ascii="Times New Roman" w:hAnsi="Times New Roman"/>
                <w:i/>
                <w:sz w:val="28"/>
                <w:szCs w:val="28"/>
              </w:rPr>
              <w:t>Роль в команде</w:t>
            </w:r>
          </w:p>
        </w:tc>
      </w:tr>
      <w:tr w:rsidR="008F3929" w:rsidRPr="00083141" w:rsidTr="00E94D7D">
        <w:tc>
          <w:tcPr>
            <w:tcW w:w="4735" w:type="dxa"/>
          </w:tcPr>
          <w:p w:rsidR="008F3929" w:rsidRPr="006A1C0D" w:rsidRDefault="006B3A74" w:rsidP="006A1C0D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A1C0D">
              <w:rPr>
                <w:rFonts w:ascii="Times New Roman" w:hAnsi="Times New Roman"/>
                <w:sz w:val="28"/>
                <w:szCs w:val="28"/>
              </w:rPr>
              <w:t>Носачева Елизавета</w:t>
            </w:r>
          </w:p>
          <w:p w:rsidR="008F3929" w:rsidRPr="006A1C0D" w:rsidRDefault="006B3A74" w:rsidP="006A1C0D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A1C0D">
              <w:rPr>
                <w:rFonts w:ascii="Times New Roman" w:hAnsi="Times New Roman"/>
                <w:sz w:val="28"/>
                <w:szCs w:val="28"/>
              </w:rPr>
              <w:t>Матюхов Евгений</w:t>
            </w:r>
          </w:p>
          <w:p w:rsidR="008F3929" w:rsidRPr="006A1C0D" w:rsidRDefault="006B3A74" w:rsidP="006A1C0D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A1C0D">
              <w:rPr>
                <w:rFonts w:ascii="Times New Roman" w:hAnsi="Times New Roman"/>
                <w:sz w:val="28"/>
                <w:szCs w:val="28"/>
              </w:rPr>
              <w:t>Миклашевский Даниил</w:t>
            </w:r>
          </w:p>
        </w:tc>
        <w:tc>
          <w:tcPr>
            <w:tcW w:w="1499" w:type="dxa"/>
          </w:tcPr>
          <w:p w:rsidR="008F3929" w:rsidRPr="006A1C0D" w:rsidRDefault="006B3A74" w:rsidP="006A1C0D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A1C0D">
              <w:rPr>
                <w:rFonts w:ascii="Times New Roman" w:hAnsi="Times New Roman"/>
                <w:sz w:val="28"/>
                <w:szCs w:val="28"/>
              </w:rPr>
              <w:t>14</w:t>
            </w:r>
            <w:r w:rsidR="00297329" w:rsidRPr="006A1C0D">
              <w:rPr>
                <w:rFonts w:ascii="Times New Roman" w:hAnsi="Times New Roman"/>
                <w:sz w:val="28"/>
                <w:szCs w:val="28"/>
              </w:rPr>
              <w:t xml:space="preserve"> лет</w:t>
            </w:r>
          </w:p>
          <w:p w:rsidR="008F3929" w:rsidRPr="006A1C0D" w:rsidRDefault="006B3A74" w:rsidP="006A1C0D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A1C0D">
              <w:rPr>
                <w:rFonts w:ascii="Times New Roman" w:hAnsi="Times New Roman"/>
                <w:sz w:val="28"/>
                <w:szCs w:val="28"/>
              </w:rPr>
              <w:t>14</w:t>
            </w:r>
            <w:r w:rsidR="00297329" w:rsidRPr="006A1C0D">
              <w:rPr>
                <w:rFonts w:ascii="Times New Roman" w:hAnsi="Times New Roman"/>
                <w:sz w:val="28"/>
                <w:szCs w:val="28"/>
              </w:rPr>
              <w:t xml:space="preserve"> лет</w:t>
            </w:r>
          </w:p>
          <w:p w:rsidR="008F3929" w:rsidRPr="006A1C0D" w:rsidRDefault="006B3A74" w:rsidP="006A1C0D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A1C0D">
              <w:rPr>
                <w:rFonts w:ascii="Times New Roman" w:hAnsi="Times New Roman"/>
                <w:sz w:val="28"/>
                <w:szCs w:val="28"/>
              </w:rPr>
              <w:t>14</w:t>
            </w:r>
            <w:r w:rsidR="00297329" w:rsidRPr="006A1C0D">
              <w:rPr>
                <w:rFonts w:ascii="Times New Roman" w:hAnsi="Times New Roman"/>
                <w:sz w:val="28"/>
                <w:szCs w:val="28"/>
              </w:rPr>
              <w:t xml:space="preserve"> лет</w:t>
            </w:r>
            <w:r w:rsidR="002407EA" w:rsidRPr="006A1C0D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3337" w:type="dxa"/>
          </w:tcPr>
          <w:p w:rsidR="008F3929" w:rsidRPr="006A1C0D" w:rsidRDefault="008F3929" w:rsidP="006A1C0D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A1C0D">
              <w:rPr>
                <w:rFonts w:ascii="Times New Roman" w:hAnsi="Times New Roman"/>
                <w:sz w:val="28"/>
                <w:szCs w:val="28"/>
              </w:rPr>
              <w:t>Исследователь</w:t>
            </w:r>
            <w:r w:rsidR="00083141" w:rsidRPr="006A1C0D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8F3929" w:rsidRPr="006A1C0D" w:rsidRDefault="008F3929" w:rsidP="006A1C0D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A1C0D">
              <w:rPr>
                <w:rFonts w:ascii="Times New Roman" w:hAnsi="Times New Roman"/>
                <w:sz w:val="28"/>
                <w:szCs w:val="28"/>
              </w:rPr>
              <w:t xml:space="preserve">Исследователь </w:t>
            </w:r>
            <w:r w:rsidR="004B25C3" w:rsidRPr="006A1C0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A1C0D">
              <w:rPr>
                <w:rFonts w:ascii="Times New Roman" w:hAnsi="Times New Roman"/>
                <w:sz w:val="28"/>
                <w:szCs w:val="28"/>
              </w:rPr>
              <w:t xml:space="preserve">      </w:t>
            </w:r>
          </w:p>
          <w:p w:rsidR="008F3929" w:rsidRPr="006A1C0D" w:rsidRDefault="008F3929" w:rsidP="006A1C0D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A1C0D">
              <w:rPr>
                <w:rFonts w:ascii="Times New Roman" w:hAnsi="Times New Roman"/>
                <w:sz w:val="28"/>
                <w:szCs w:val="28"/>
              </w:rPr>
              <w:t>Исследователь</w:t>
            </w:r>
          </w:p>
        </w:tc>
      </w:tr>
      <w:tr w:rsidR="00083141" w:rsidRPr="00F14BFF" w:rsidTr="00E94D7D">
        <w:tc>
          <w:tcPr>
            <w:tcW w:w="9571" w:type="dxa"/>
            <w:gridSpan w:val="3"/>
          </w:tcPr>
          <w:p w:rsidR="00083141" w:rsidRPr="006A1C0D" w:rsidRDefault="00083141" w:rsidP="006A1C0D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A1C0D">
              <w:rPr>
                <w:rFonts w:ascii="Times New Roman" w:hAnsi="Times New Roman"/>
                <w:b/>
                <w:sz w:val="28"/>
                <w:szCs w:val="28"/>
              </w:rPr>
              <w:t>Содержание проекта</w:t>
            </w:r>
          </w:p>
        </w:tc>
      </w:tr>
      <w:tr w:rsidR="00083141" w:rsidRPr="00F14BFF" w:rsidTr="0002383C">
        <w:trPr>
          <w:trHeight w:val="398"/>
        </w:trPr>
        <w:tc>
          <w:tcPr>
            <w:tcW w:w="9571" w:type="dxa"/>
            <w:gridSpan w:val="3"/>
          </w:tcPr>
          <w:p w:rsidR="00083141" w:rsidRPr="006A1C0D" w:rsidRDefault="00083141" w:rsidP="00083141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6A1C0D">
              <w:rPr>
                <w:rFonts w:ascii="Times New Roman" w:hAnsi="Times New Roman"/>
                <w:i/>
                <w:sz w:val="28"/>
                <w:szCs w:val="28"/>
              </w:rPr>
              <w:t>Краткая аннотация проекта</w:t>
            </w:r>
          </w:p>
        </w:tc>
      </w:tr>
      <w:tr w:rsidR="00083141" w:rsidRPr="00F14BFF" w:rsidTr="00E94D7D">
        <w:tc>
          <w:tcPr>
            <w:tcW w:w="9571" w:type="dxa"/>
            <w:gridSpan w:val="3"/>
          </w:tcPr>
          <w:p w:rsidR="006B3A74" w:rsidRPr="006A1C0D" w:rsidRDefault="006B3A74" w:rsidP="006A1C0D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A1C0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6A1C0D" w:rsidRPr="006A1C0D">
              <w:rPr>
                <w:rFonts w:ascii="Times New Roman" w:hAnsi="Times New Roman"/>
                <w:sz w:val="28"/>
                <w:szCs w:val="28"/>
              </w:rPr>
              <w:t xml:space="preserve">      </w:t>
            </w:r>
            <w:r w:rsidR="00085406" w:rsidRPr="006A1C0D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Проект ориентирован на изучение  экологических, географических, биологических вопросов. </w:t>
            </w:r>
            <w:r w:rsidR="00083141" w:rsidRPr="006A1C0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A1C0D">
              <w:rPr>
                <w:rFonts w:ascii="Times New Roman" w:hAnsi="Times New Roman"/>
                <w:sz w:val="28"/>
                <w:szCs w:val="28"/>
              </w:rPr>
              <w:t>В нашем проекте мы  приобрели навыки поиска новых знаний</w:t>
            </w:r>
            <w:r w:rsidR="00085406" w:rsidRPr="006A1C0D">
              <w:rPr>
                <w:rFonts w:ascii="Times New Roman" w:hAnsi="Times New Roman"/>
                <w:sz w:val="28"/>
                <w:szCs w:val="28"/>
              </w:rPr>
              <w:t xml:space="preserve"> о вреде и по</w:t>
            </w:r>
            <w:r w:rsidR="004B25C3" w:rsidRPr="006A1C0D">
              <w:rPr>
                <w:rFonts w:ascii="Times New Roman" w:hAnsi="Times New Roman"/>
                <w:sz w:val="28"/>
                <w:szCs w:val="28"/>
              </w:rPr>
              <w:t>л</w:t>
            </w:r>
            <w:r w:rsidR="00085406" w:rsidRPr="006A1C0D">
              <w:rPr>
                <w:rFonts w:ascii="Times New Roman" w:hAnsi="Times New Roman"/>
                <w:sz w:val="28"/>
                <w:szCs w:val="28"/>
              </w:rPr>
              <w:t>ьзе полиэтиленовых пакетов</w:t>
            </w:r>
            <w:r w:rsidRPr="006A1C0D">
              <w:rPr>
                <w:rFonts w:ascii="Times New Roman" w:hAnsi="Times New Roman"/>
                <w:sz w:val="28"/>
                <w:szCs w:val="28"/>
              </w:rPr>
              <w:t>, интересных научных фактов</w:t>
            </w:r>
            <w:r w:rsidR="00085406" w:rsidRPr="006A1C0D">
              <w:rPr>
                <w:rFonts w:ascii="Times New Roman" w:hAnsi="Times New Roman"/>
                <w:sz w:val="28"/>
                <w:szCs w:val="28"/>
              </w:rPr>
              <w:t xml:space="preserve"> о них</w:t>
            </w:r>
            <w:proofErr w:type="gramStart"/>
            <w:r w:rsidR="00085406" w:rsidRPr="006A1C0D">
              <w:rPr>
                <w:rFonts w:ascii="Times New Roman" w:hAnsi="Times New Roman"/>
                <w:sz w:val="28"/>
                <w:szCs w:val="28"/>
              </w:rPr>
              <w:t xml:space="preserve"> ,</w:t>
            </w:r>
            <w:proofErr w:type="gramEnd"/>
            <w:r w:rsidR="00085406" w:rsidRPr="006A1C0D">
              <w:rPr>
                <w:rFonts w:ascii="Times New Roman" w:hAnsi="Times New Roman"/>
                <w:sz w:val="28"/>
                <w:szCs w:val="28"/>
              </w:rPr>
              <w:t xml:space="preserve"> смож</w:t>
            </w:r>
            <w:r w:rsidRPr="006A1C0D">
              <w:rPr>
                <w:rFonts w:ascii="Times New Roman" w:hAnsi="Times New Roman"/>
                <w:sz w:val="28"/>
                <w:szCs w:val="28"/>
              </w:rPr>
              <w:t xml:space="preserve">ем проводить отбор действительно важной и нужной информации, критически оценивать </w:t>
            </w:r>
            <w:r w:rsidR="00085406" w:rsidRPr="006A1C0D">
              <w:rPr>
                <w:rFonts w:ascii="Times New Roman" w:hAnsi="Times New Roman"/>
                <w:sz w:val="28"/>
                <w:szCs w:val="28"/>
              </w:rPr>
              <w:t>свои ошибки. Н</w:t>
            </w:r>
            <w:r w:rsidRPr="006A1C0D">
              <w:rPr>
                <w:rFonts w:ascii="Times New Roman" w:hAnsi="Times New Roman"/>
                <w:sz w:val="28"/>
                <w:szCs w:val="28"/>
              </w:rPr>
              <w:t>аучились обобщать, анализировать и структурировать полученную информацию.</w:t>
            </w:r>
          </w:p>
          <w:p w:rsidR="004B25C3" w:rsidRPr="006A1C0D" w:rsidRDefault="006A1C0D" w:rsidP="006A1C0D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</w:t>
            </w:r>
            <w:r w:rsidR="006B3A74" w:rsidRPr="006A1C0D">
              <w:rPr>
                <w:rFonts w:ascii="Times New Roman" w:hAnsi="Times New Roman"/>
                <w:sz w:val="28"/>
                <w:szCs w:val="28"/>
              </w:rPr>
              <w:t xml:space="preserve">В процессе работы над   проектом, </w:t>
            </w:r>
            <w:r w:rsidR="00085406" w:rsidRPr="006A1C0D">
              <w:rPr>
                <w:rFonts w:ascii="Times New Roman" w:hAnsi="Times New Roman"/>
                <w:sz w:val="28"/>
                <w:szCs w:val="28"/>
              </w:rPr>
              <w:t>мы научились самостоятельно  выполнять исследовательские навыки. И</w:t>
            </w:r>
            <w:r w:rsidR="006B3A74" w:rsidRPr="006A1C0D">
              <w:rPr>
                <w:rFonts w:ascii="Times New Roman" w:hAnsi="Times New Roman"/>
                <w:sz w:val="28"/>
                <w:szCs w:val="28"/>
              </w:rPr>
              <w:t xml:space="preserve">спользуя разнообразные сетевые сервисы, </w:t>
            </w:r>
            <w:r w:rsidR="00085406" w:rsidRPr="006A1C0D">
              <w:rPr>
                <w:rFonts w:ascii="Times New Roman" w:hAnsi="Times New Roman"/>
                <w:sz w:val="28"/>
                <w:szCs w:val="28"/>
              </w:rPr>
              <w:t xml:space="preserve">научились давать оценку </w:t>
            </w:r>
            <w:r w:rsidR="004B25C3" w:rsidRPr="006A1C0D">
              <w:rPr>
                <w:rFonts w:ascii="Times New Roman" w:hAnsi="Times New Roman"/>
                <w:sz w:val="28"/>
                <w:szCs w:val="28"/>
              </w:rPr>
              <w:t xml:space="preserve"> своей работе</w:t>
            </w:r>
            <w:r w:rsidR="006B3A74" w:rsidRPr="006A1C0D">
              <w:rPr>
                <w:rFonts w:ascii="Times New Roman" w:hAnsi="Times New Roman"/>
                <w:sz w:val="28"/>
                <w:szCs w:val="28"/>
              </w:rPr>
              <w:t>.</w:t>
            </w:r>
            <w:r w:rsidR="00085406" w:rsidRPr="006A1C0D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Работа над проектом помогла  развить  познавательную активность, удовл</w:t>
            </w:r>
            <w:r w:rsidR="004B25C3" w:rsidRPr="006A1C0D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етворить познавательный интерес. </w:t>
            </w:r>
            <w:r w:rsidR="004B25C3" w:rsidRPr="006A1C0D">
              <w:rPr>
                <w:rFonts w:ascii="Times New Roman" w:hAnsi="Times New Roman"/>
                <w:sz w:val="28"/>
                <w:szCs w:val="28"/>
              </w:rPr>
              <w:t xml:space="preserve">Выяснили историю создания и применения </w:t>
            </w:r>
            <w:r w:rsidR="004B25C3" w:rsidRPr="006A1C0D">
              <w:rPr>
                <w:rFonts w:ascii="Times New Roman" w:hAnsi="Times New Roman"/>
                <w:sz w:val="28"/>
                <w:szCs w:val="28"/>
              </w:rPr>
              <w:lastRenderedPageBreak/>
              <w:t>пластиковых  пакетов;</w:t>
            </w:r>
          </w:p>
          <w:p w:rsidR="006B3A74" w:rsidRPr="006A1C0D" w:rsidRDefault="004B25C3" w:rsidP="006A1C0D">
            <w:pPr>
              <w:pStyle w:val="a6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A1C0D">
              <w:rPr>
                <w:rFonts w:ascii="Times New Roman" w:hAnsi="Times New Roman"/>
                <w:sz w:val="28"/>
                <w:szCs w:val="28"/>
              </w:rPr>
              <w:t xml:space="preserve">изучили химические свойства пластиковых  пакетов. </w:t>
            </w:r>
          </w:p>
          <w:p w:rsidR="00083141" w:rsidRPr="006A1C0D" w:rsidRDefault="006A1C0D" w:rsidP="006A1C0D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</w:t>
            </w:r>
            <w:r w:rsidR="00083141" w:rsidRPr="006A1C0D">
              <w:rPr>
                <w:rFonts w:ascii="Times New Roman" w:hAnsi="Times New Roman"/>
                <w:sz w:val="28"/>
                <w:szCs w:val="28"/>
              </w:rPr>
              <w:t>В ходе</w:t>
            </w:r>
            <w:r w:rsidR="00085406" w:rsidRPr="006A1C0D">
              <w:rPr>
                <w:rFonts w:ascii="Times New Roman" w:hAnsi="Times New Roman"/>
                <w:sz w:val="28"/>
                <w:szCs w:val="28"/>
              </w:rPr>
              <w:t xml:space="preserve"> реализации проекта мы провели  социалогические </w:t>
            </w:r>
            <w:r w:rsidR="00083141" w:rsidRPr="006A1C0D">
              <w:rPr>
                <w:rFonts w:ascii="Times New Roman" w:hAnsi="Times New Roman"/>
                <w:sz w:val="28"/>
                <w:szCs w:val="28"/>
              </w:rPr>
              <w:t>исследования</w:t>
            </w:r>
            <w:r w:rsidR="00085406" w:rsidRPr="006A1C0D">
              <w:rPr>
                <w:rFonts w:ascii="Times New Roman" w:hAnsi="Times New Roman"/>
                <w:sz w:val="28"/>
                <w:szCs w:val="28"/>
              </w:rPr>
              <w:t xml:space="preserve">,   </w:t>
            </w:r>
            <w:r w:rsidR="00083141" w:rsidRPr="006A1C0D">
              <w:rPr>
                <w:rFonts w:ascii="Times New Roman" w:hAnsi="Times New Roman"/>
                <w:sz w:val="28"/>
                <w:szCs w:val="28"/>
              </w:rPr>
              <w:t xml:space="preserve">  по определению </w:t>
            </w:r>
            <w:r w:rsidR="00085406" w:rsidRPr="006A1C0D">
              <w:rPr>
                <w:rFonts w:ascii="Times New Roman" w:hAnsi="Times New Roman"/>
                <w:sz w:val="28"/>
                <w:szCs w:val="28"/>
              </w:rPr>
              <w:t xml:space="preserve">отношения жителей  </w:t>
            </w:r>
            <w:r w:rsidR="00083141" w:rsidRPr="006A1C0D">
              <w:rPr>
                <w:rFonts w:ascii="Times New Roman" w:hAnsi="Times New Roman"/>
                <w:sz w:val="28"/>
                <w:szCs w:val="28"/>
              </w:rPr>
              <w:t xml:space="preserve"> поселка Ерзовка</w:t>
            </w:r>
            <w:r w:rsidR="00085406" w:rsidRPr="006A1C0D">
              <w:rPr>
                <w:rFonts w:ascii="Times New Roman" w:hAnsi="Times New Roman"/>
                <w:sz w:val="28"/>
                <w:szCs w:val="28"/>
              </w:rPr>
              <w:t xml:space="preserve"> к экологическим проблемам</w:t>
            </w:r>
            <w:r w:rsidR="004B25C3" w:rsidRPr="006A1C0D">
              <w:rPr>
                <w:rFonts w:ascii="Times New Roman" w:hAnsi="Times New Roman"/>
                <w:sz w:val="28"/>
                <w:szCs w:val="28"/>
              </w:rPr>
              <w:t>,</w:t>
            </w:r>
            <w:r w:rsidR="00085406" w:rsidRPr="006A1C0D">
              <w:rPr>
                <w:rFonts w:ascii="Times New Roman" w:hAnsi="Times New Roman"/>
                <w:sz w:val="28"/>
                <w:szCs w:val="28"/>
              </w:rPr>
              <w:t xml:space="preserve"> таких как загрязнение отходами</w:t>
            </w:r>
            <w:r w:rsidR="00083141" w:rsidRPr="006A1C0D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="00085406" w:rsidRPr="006A1C0D">
              <w:rPr>
                <w:rFonts w:ascii="Times New Roman" w:hAnsi="Times New Roman"/>
                <w:sz w:val="28"/>
                <w:szCs w:val="28"/>
              </w:rPr>
              <w:t>Провели и экспериментальные опыты.</w:t>
            </w:r>
            <w:r w:rsidR="004B25C3" w:rsidRPr="006A1C0D">
              <w:rPr>
                <w:rFonts w:ascii="Times New Roman" w:hAnsi="Times New Roman"/>
                <w:sz w:val="28"/>
                <w:szCs w:val="28"/>
              </w:rPr>
              <w:t xml:space="preserve"> Привлекали учащихся и родителей, общественность   к данной проблеме</w:t>
            </w:r>
          </w:p>
        </w:tc>
      </w:tr>
      <w:tr w:rsidR="00083141" w:rsidRPr="00F14BFF" w:rsidTr="00E94D7D">
        <w:tc>
          <w:tcPr>
            <w:tcW w:w="9571" w:type="dxa"/>
            <w:gridSpan w:val="3"/>
          </w:tcPr>
          <w:p w:rsidR="00083141" w:rsidRPr="00F14BFF" w:rsidRDefault="00083141" w:rsidP="00E94D7D">
            <w:pPr>
              <w:jc w:val="center"/>
              <w:rPr>
                <w:b/>
                <w:i/>
              </w:rPr>
            </w:pPr>
            <w:r w:rsidRPr="00083141">
              <w:rPr>
                <w:rFonts w:ascii="Times New Roman" w:hAnsi="Times New Roman"/>
                <w:b/>
                <w:i/>
                <w:sz w:val="28"/>
                <w:szCs w:val="28"/>
              </w:rPr>
              <w:lastRenderedPageBreak/>
              <w:t>Цель и задачи проекта</w:t>
            </w:r>
          </w:p>
        </w:tc>
      </w:tr>
      <w:tr w:rsidR="00083141" w:rsidRPr="00F14BFF" w:rsidTr="00E94D7D">
        <w:tc>
          <w:tcPr>
            <w:tcW w:w="9571" w:type="dxa"/>
            <w:gridSpan w:val="3"/>
          </w:tcPr>
          <w:p w:rsidR="004B1964" w:rsidRPr="004B1964" w:rsidRDefault="00083141" w:rsidP="00083141">
            <w:pPr>
              <w:pStyle w:val="a6"/>
              <w:rPr>
                <w:rFonts w:ascii="Times New Roman" w:hAnsi="Times New Roman"/>
                <w:b/>
                <w:sz w:val="28"/>
                <w:szCs w:val="28"/>
              </w:rPr>
            </w:pPr>
            <w:r w:rsidRPr="004B1964">
              <w:rPr>
                <w:rFonts w:ascii="Times New Roman" w:hAnsi="Times New Roman"/>
                <w:b/>
                <w:sz w:val="28"/>
                <w:szCs w:val="28"/>
              </w:rPr>
              <w:t xml:space="preserve">Цель: </w:t>
            </w:r>
          </w:p>
          <w:p w:rsidR="00083141" w:rsidRPr="007A7FDD" w:rsidRDefault="00083141" w:rsidP="00083141">
            <w:pPr>
              <w:pStyle w:val="a6"/>
              <w:rPr>
                <w:rFonts w:ascii="Times New Roman" w:hAnsi="Times New Roman"/>
                <w:color w:val="27262B"/>
                <w:sz w:val="28"/>
                <w:szCs w:val="28"/>
              </w:rPr>
            </w:pPr>
            <w:r w:rsidRPr="007A7FDD">
              <w:rPr>
                <w:rFonts w:ascii="Times New Roman" w:hAnsi="Times New Roman"/>
                <w:sz w:val="28"/>
                <w:szCs w:val="28"/>
              </w:rPr>
              <w:t>Изучение свойств   значение пластиковых  пакетов  в жизни человека и природы</w:t>
            </w:r>
            <w:r>
              <w:rPr>
                <w:rFonts w:ascii="Times New Roman" w:hAnsi="Times New Roman"/>
                <w:sz w:val="28"/>
                <w:szCs w:val="28"/>
              </w:rPr>
              <w:t>. Привлечение учащихся и родителей, общественности школы к данной проблеме</w:t>
            </w:r>
          </w:p>
          <w:p w:rsidR="00083141" w:rsidRPr="002407EA" w:rsidRDefault="00083141" w:rsidP="00E94D7D">
            <w:pPr>
              <w:pStyle w:val="Default"/>
              <w:jc w:val="both"/>
              <w:rPr>
                <w:b/>
                <w:sz w:val="28"/>
                <w:szCs w:val="28"/>
              </w:rPr>
            </w:pPr>
            <w:r w:rsidRPr="002407EA">
              <w:rPr>
                <w:b/>
                <w:sz w:val="28"/>
                <w:szCs w:val="28"/>
              </w:rPr>
              <w:t xml:space="preserve">Задачи: </w:t>
            </w:r>
          </w:p>
          <w:p w:rsidR="00083141" w:rsidRPr="006A1C0D" w:rsidRDefault="00083141" w:rsidP="004B1964">
            <w:pPr>
              <w:pStyle w:val="a6"/>
              <w:numPr>
                <w:ilvl w:val="0"/>
                <w:numId w:val="16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A1C0D">
              <w:rPr>
                <w:rFonts w:ascii="Times New Roman" w:hAnsi="Times New Roman"/>
                <w:sz w:val="28"/>
                <w:szCs w:val="28"/>
              </w:rPr>
              <w:t>Выяснить историю создания и применения пластиковых  пакетов;</w:t>
            </w:r>
          </w:p>
          <w:p w:rsidR="00083141" w:rsidRPr="006A1C0D" w:rsidRDefault="004B1964" w:rsidP="004B1964">
            <w:pPr>
              <w:pStyle w:val="a6"/>
              <w:numPr>
                <w:ilvl w:val="0"/>
                <w:numId w:val="16"/>
              </w:numPr>
              <w:jc w:val="both"/>
              <w:rPr>
                <w:rFonts w:ascii="Times New Roman" w:eastAsia="Times New Roman" w:hAnsi="Times New Roman"/>
                <w:color w:val="27262B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</w:t>
            </w:r>
            <w:r w:rsidR="00083141" w:rsidRPr="006A1C0D">
              <w:rPr>
                <w:rFonts w:ascii="Times New Roman" w:hAnsi="Times New Roman"/>
                <w:sz w:val="28"/>
                <w:szCs w:val="28"/>
              </w:rPr>
              <w:t>зучить химические свойства пластиковых  пакетов;</w:t>
            </w:r>
          </w:p>
          <w:p w:rsidR="00083141" w:rsidRPr="006A1C0D" w:rsidRDefault="004B1964" w:rsidP="004B1964">
            <w:pPr>
              <w:pStyle w:val="a6"/>
              <w:numPr>
                <w:ilvl w:val="0"/>
                <w:numId w:val="16"/>
              </w:numPr>
              <w:jc w:val="both"/>
              <w:rPr>
                <w:rFonts w:ascii="Times New Roman" w:eastAsia="Times New Roman" w:hAnsi="Times New Roman"/>
                <w:color w:val="27262B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="00083141" w:rsidRPr="006A1C0D">
              <w:rPr>
                <w:rFonts w:ascii="Times New Roman" w:hAnsi="Times New Roman"/>
                <w:sz w:val="28"/>
                <w:szCs w:val="28"/>
              </w:rPr>
              <w:t>айти полезное применение этому  предмету, т.е. утилизация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083141" w:rsidRPr="00083141" w:rsidRDefault="00083141" w:rsidP="004B1964">
            <w:pPr>
              <w:pStyle w:val="a6"/>
              <w:numPr>
                <w:ilvl w:val="0"/>
                <w:numId w:val="16"/>
              </w:numPr>
              <w:jc w:val="both"/>
            </w:pPr>
            <w:r w:rsidRPr="006A1C0D">
              <w:rPr>
                <w:rFonts w:ascii="Times New Roman" w:hAnsi="Times New Roman"/>
                <w:sz w:val="28"/>
                <w:szCs w:val="28"/>
              </w:rPr>
              <w:t>Проведение анкетирования среди общественности и учащихся.</w:t>
            </w:r>
          </w:p>
        </w:tc>
      </w:tr>
      <w:tr w:rsidR="00083141" w:rsidRPr="00F14BFF" w:rsidTr="00E94D7D">
        <w:tc>
          <w:tcPr>
            <w:tcW w:w="9571" w:type="dxa"/>
            <w:gridSpan w:val="3"/>
          </w:tcPr>
          <w:p w:rsidR="00083141" w:rsidRPr="002407EA" w:rsidRDefault="00083141" w:rsidP="00E94D7D">
            <w:pPr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2407EA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Продукт и / или услуга, которая предоставляется в рамках проекта </w:t>
            </w:r>
          </w:p>
        </w:tc>
      </w:tr>
      <w:tr w:rsidR="00083141" w:rsidRPr="00F14BFF" w:rsidTr="004B1964">
        <w:trPr>
          <w:trHeight w:val="3050"/>
        </w:trPr>
        <w:tc>
          <w:tcPr>
            <w:tcW w:w="9571" w:type="dxa"/>
            <w:gridSpan w:val="3"/>
          </w:tcPr>
          <w:p w:rsidR="00083141" w:rsidRPr="004B1964" w:rsidRDefault="00083141" w:rsidP="004B196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4B1964">
              <w:rPr>
                <w:rFonts w:ascii="Times New Roman" w:hAnsi="Times New Roman"/>
                <w:sz w:val="28"/>
                <w:szCs w:val="28"/>
              </w:rPr>
              <w:t>1.</w:t>
            </w:r>
            <w:r w:rsidR="004B1964">
              <w:t xml:space="preserve"> </w:t>
            </w:r>
            <w:r w:rsidRPr="004B1964">
              <w:rPr>
                <w:rFonts w:ascii="Times New Roman" w:hAnsi="Times New Roman"/>
                <w:sz w:val="28"/>
                <w:szCs w:val="28"/>
              </w:rPr>
              <w:t xml:space="preserve">Информационные продукты для </w:t>
            </w:r>
            <w:r w:rsidR="00A23F55" w:rsidRPr="004B1964">
              <w:rPr>
                <w:rFonts w:ascii="Times New Roman" w:hAnsi="Times New Roman"/>
                <w:sz w:val="28"/>
                <w:szCs w:val="28"/>
              </w:rPr>
              <w:t>учащихся (</w:t>
            </w:r>
            <w:r w:rsidRPr="004B1964">
              <w:rPr>
                <w:rFonts w:ascii="Times New Roman" w:hAnsi="Times New Roman"/>
                <w:sz w:val="28"/>
                <w:szCs w:val="28"/>
              </w:rPr>
              <w:t xml:space="preserve">использование материалов для </w:t>
            </w:r>
            <w:r w:rsidR="00085406" w:rsidRPr="004B1964">
              <w:rPr>
                <w:rFonts w:ascii="Times New Roman" w:hAnsi="Times New Roman"/>
                <w:sz w:val="28"/>
                <w:szCs w:val="28"/>
              </w:rPr>
              <w:t>подготовки тем по краеведению, географии, химии, биологии</w:t>
            </w:r>
            <w:r w:rsidRPr="004B1964">
              <w:rPr>
                <w:rFonts w:ascii="Times New Roman" w:hAnsi="Times New Roman"/>
                <w:sz w:val="28"/>
                <w:szCs w:val="28"/>
              </w:rPr>
              <w:t>) и учителей (использование материалов на уроках, классных часах). Критерий оценки – востребованность материалов.</w:t>
            </w:r>
          </w:p>
          <w:p w:rsidR="00083141" w:rsidRPr="004B1964" w:rsidRDefault="00083141" w:rsidP="004B196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4B1964">
              <w:rPr>
                <w:rFonts w:ascii="Times New Roman" w:hAnsi="Times New Roman"/>
                <w:sz w:val="28"/>
                <w:szCs w:val="28"/>
              </w:rPr>
              <w:t>2</w:t>
            </w:r>
            <w:r w:rsidR="004B25C3" w:rsidRPr="004B1964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proofErr w:type="gramStart"/>
            <w:r w:rsidR="00A23F55" w:rsidRPr="004B1964">
              <w:rPr>
                <w:rFonts w:ascii="Times New Roman" w:hAnsi="Times New Roman"/>
                <w:sz w:val="28"/>
                <w:szCs w:val="28"/>
              </w:rPr>
              <w:t>Расклеивали листовки, о</w:t>
            </w:r>
            <w:r w:rsidR="004B25C3" w:rsidRPr="004B1964">
              <w:rPr>
                <w:rFonts w:ascii="Times New Roman" w:hAnsi="Times New Roman"/>
                <w:sz w:val="28"/>
                <w:szCs w:val="28"/>
              </w:rPr>
              <w:t xml:space="preserve"> вреде пластиковых </w:t>
            </w:r>
            <w:r w:rsidR="00A23F55" w:rsidRPr="004B1964">
              <w:rPr>
                <w:rFonts w:ascii="Times New Roman" w:hAnsi="Times New Roman"/>
                <w:sz w:val="28"/>
                <w:szCs w:val="28"/>
              </w:rPr>
              <w:t>пакетов, презентацию</w:t>
            </w:r>
            <w:r w:rsidRPr="004B1964">
              <w:rPr>
                <w:rFonts w:ascii="Times New Roman" w:hAnsi="Times New Roman"/>
                <w:sz w:val="28"/>
                <w:szCs w:val="28"/>
              </w:rPr>
              <w:t xml:space="preserve"> разместить в школьной и сельской библиотеках (информирование социума о достопримечательностях поселения)</w:t>
            </w:r>
            <w:proofErr w:type="gramEnd"/>
          </w:p>
          <w:p w:rsidR="004B1964" w:rsidRPr="004B1964" w:rsidRDefault="00083141" w:rsidP="004B1964">
            <w:pPr>
              <w:pStyle w:val="a6"/>
            </w:pPr>
            <w:r w:rsidRPr="004B1964">
              <w:rPr>
                <w:rFonts w:ascii="Times New Roman" w:hAnsi="Times New Roman"/>
                <w:sz w:val="28"/>
                <w:szCs w:val="28"/>
              </w:rPr>
              <w:t xml:space="preserve">3. </w:t>
            </w:r>
            <w:r w:rsidR="004B25C3" w:rsidRPr="004B1964">
              <w:rPr>
                <w:rFonts w:ascii="Times New Roman" w:hAnsi="Times New Roman"/>
                <w:sz w:val="28"/>
                <w:szCs w:val="28"/>
              </w:rPr>
              <w:t xml:space="preserve">Провели </w:t>
            </w:r>
            <w:r w:rsidR="00A23F55" w:rsidRPr="004B1964">
              <w:rPr>
                <w:rFonts w:ascii="Times New Roman" w:hAnsi="Times New Roman"/>
                <w:sz w:val="28"/>
                <w:szCs w:val="28"/>
              </w:rPr>
              <w:t>экологический десант</w:t>
            </w:r>
            <w:r w:rsidRPr="004B1964">
              <w:rPr>
                <w:rFonts w:ascii="Times New Roman" w:hAnsi="Times New Roman"/>
                <w:sz w:val="28"/>
                <w:szCs w:val="28"/>
              </w:rPr>
              <w:t xml:space="preserve"> по уборке родников</w:t>
            </w:r>
            <w:r w:rsidR="004B25C3" w:rsidRPr="004B1964">
              <w:rPr>
                <w:rFonts w:ascii="Times New Roman" w:hAnsi="Times New Roman"/>
                <w:sz w:val="28"/>
                <w:szCs w:val="28"/>
              </w:rPr>
              <w:t xml:space="preserve"> от пластиковых </w:t>
            </w:r>
            <w:r w:rsidR="00A23F55" w:rsidRPr="004B1964">
              <w:rPr>
                <w:rFonts w:ascii="Times New Roman" w:hAnsi="Times New Roman"/>
                <w:sz w:val="28"/>
                <w:szCs w:val="28"/>
              </w:rPr>
              <w:t>пакетов (</w:t>
            </w:r>
            <w:r w:rsidRPr="004B1964">
              <w:rPr>
                <w:rFonts w:ascii="Times New Roman" w:hAnsi="Times New Roman"/>
                <w:sz w:val="28"/>
                <w:szCs w:val="28"/>
              </w:rPr>
              <w:t xml:space="preserve">улучшение экологической обстановки). </w:t>
            </w:r>
          </w:p>
        </w:tc>
      </w:tr>
      <w:tr w:rsidR="00083141" w:rsidRPr="00F14BFF" w:rsidTr="00E94D7D">
        <w:tc>
          <w:tcPr>
            <w:tcW w:w="9571" w:type="dxa"/>
            <w:gridSpan w:val="3"/>
          </w:tcPr>
          <w:p w:rsidR="00083141" w:rsidRPr="002407EA" w:rsidRDefault="00083141" w:rsidP="004B1964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2407EA">
              <w:rPr>
                <w:rFonts w:ascii="Times New Roman" w:hAnsi="Times New Roman"/>
                <w:b/>
                <w:i/>
                <w:sz w:val="28"/>
                <w:szCs w:val="28"/>
              </w:rPr>
              <w:t>Ресурсы, задействованные в проекте</w:t>
            </w:r>
          </w:p>
        </w:tc>
      </w:tr>
      <w:tr w:rsidR="00083141" w:rsidRPr="00F14BFF" w:rsidTr="00E94D7D">
        <w:tc>
          <w:tcPr>
            <w:tcW w:w="9571" w:type="dxa"/>
            <w:gridSpan w:val="3"/>
          </w:tcPr>
          <w:p w:rsidR="004B1964" w:rsidRPr="004B1964" w:rsidRDefault="00083141" w:rsidP="004B1964">
            <w:pPr>
              <w:pStyle w:val="a6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4B1964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Люди: </w:t>
            </w:r>
          </w:p>
          <w:p w:rsidR="00083141" w:rsidRPr="004B1964" w:rsidRDefault="00083141" w:rsidP="004B1964">
            <w:pPr>
              <w:pStyle w:val="a6"/>
              <w:numPr>
                <w:ilvl w:val="0"/>
                <w:numId w:val="18"/>
              </w:numPr>
              <w:rPr>
                <w:rFonts w:ascii="Times New Roman" w:hAnsi="Times New Roman"/>
                <w:sz w:val="28"/>
                <w:szCs w:val="28"/>
              </w:rPr>
            </w:pPr>
            <w:r w:rsidRPr="004B1964">
              <w:rPr>
                <w:rFonts w:ascii="Times New Roman" w:hAnsi="Times New Roman"/>
                <w:sz w:val="28"/>
                <w:szCs w:val="28"/>
              </w:rPr>
              <w:t>Учителя   географии, биологии – помощь в подготовке проекта, проведении акций, организация взаимодействия с органом местного самоуправления и социумом.</w:t>
            </w:r>
          </w:p>
          <w:p w:rsidR="00083141" w:rsidRPr="004B1964" w:rsidRDefault="00083141" w:rsidP="004B1964">
            <w:pPr>
              <w:pStyle w:val="a6"/>
              <w:numPr>
                <w:ilvl w:val="0"/>
                <w:numId w:val="19"/>
              </w:numPr>
              <w:ind w:left="426" w:hanging="426"/>
              <w:rPr>
                <w:rFonts w:ascii="Times New Roman" w:hAnsi="Times New Roman"/>
                <w:sz w:val="28"/>
                <w:szCs w:val="28"/>
              </w:rPr>
            </w:pPr>
            <w:r w:rsidRPr="004B1964">
              <w:rPr>
                <w:rFonts w:ascii="Times New Roman" w:hAnsi="Times New Roman"/>
                <w:sz w:val="28"/>
                <w:szCs w:val="28"/>
              </w:rPr>
              <w:t xml:space="preserve">Заведующая </w:t>
            </w:r>
            <w:r w:rsidR="00A23F55" w:rsidRPr="004B1964">
              <w:rPr>
                <w:rFonts w:ascii="Times New Roman" w:hAnsi="Times New Roman"/>
                <w:sz w:val="28"/>
                <w:szCs w:val="28"/>
              </w:rPr>
              <w:t>поселковой библиотекой</w:t>
            </w:r>
            <w:r w:rsidRPr="004B1964">
              <w:rPr>
                <w:rFonts w:ascii="Times New Roman" w:hAnsi="Times New Roman"/>
                <w:sz w:val="28"/>
                <w:szCs w:val="28"/>
              </w:rPr>
              <w:t xml:space="preserve">, школьный библиотекарь – предоставление информационного ресурса, помещения для выставки информационных продуктов </w:t>
            </w:r>
            <w:r w:rsidR="00750418" w:rsidRPr="004B1964">
              <w:rPr>
                <w:rFonts w:ascii="Times New Roman" w:hAnsi="Times New Roman"/>
                <w:sz w:val="28"/>
                <w:szCs w:val="28"/>
              </w:rPr>
              <w:t>(</w:t>
            </w:r>
            <w:r w:rsidRPr="004B1964">
              <w:rPr>
                <w:rFonts w:ascii="Times New Roman" w:hAnsi="Times New Roman"/>
                <w:sz w:val="28"/>
                <w:szCs w:val="28"/>
              </w:rPr>
              <w:t>листовки).</w:t>
            </w:r>
          </w:p>
          <w:p w:rsidR="00083141" w:rsidRPr="004B1964" w:rsidRDefault="00083141" w:rsidP="004B1964">
            <w:pPr>
              <w:pStyle w:val="a6"/>
              <w:numPr>
                <w:ilvl w:val="0"/>
                <w:numId w:val="19"/>
              </w:numPr>
              <w:ind w:left="426" w:hanging="426"/>
              <w:rPr>
                <w:rFonts w:ascii="Times New Roman" w:hAnsi="Times New Roman"/>
                <w:sz w:val="28"/>
                <w:szCs w:val="28"/>
              </w:rPr>
            </w:pPr>
            <w:r w:rsidRPr="004B1964">
              <w:rPr>
                <w:rFonts w:ascii="Times New Roman" w:hAnsi="Times New Roman"/>
                <w:sz w:val="28"/>
                <w:szCs w:val="28"/>
              </w:rPr>
              <w:t>Директор школы – обеспечение оргтехникой.</w:t>
            </w:r>
          </w:p>
          <w:p w:rsidR="00083141" w:rsidRPr="004B1964" w:rsidRDefault="00083141" w:rsidP="004B1964">
            <w:pPr>
              <w:pStyle w:val="a6"/>
              <w:numPr>
                <w:ilvl w:val="0"/>
                <w:numId w:val="19"/>
              </w:numPr>
              <w:ind w:left="426" w:hanging="426"/>
              <w:rPr>
                <w:rFonts w:ascii="Times New Roman" w:hAnsi="Times New Roman"/>
                <w:sz w:val="28"/>
                <w:szCs w:val="28"/>
              </w:rPr>
            </w:pPr>
            <w:r w:rsidRPr="004B1964">
              <w:rPr>
                <w:rFonts w:ascii="Times New Roman" w:hAnsi="Times New Roman"/>
                <w:sz w:val="28"/>
                <w:szCs w:val="28"/>
              </w:rPr>
              <w:t xml:space="preserve">Администрация Ерзовского </w:t>
            </w:r>
            <w:r w:rsidR="00A23F55" w:rsidRPr="004B1964">
              <w:rPr>
                <w:rFonts w:ascii="Times New Roman" w:hAnsi="Times New Roman"/>
                <w:sz w:val="28"/>
                <w:szCs w:val="28"/>
              </w:rPr>
              <w:t>городского поселения</w:t>
            </w:r>
            <w:r w:rsidRPr="004B1964">
              <w:rPr>
                <w:rFonts w:ascii="Times New Roman" w:hAnsi="Times New Roman"/>
                <w:sz w:val="28"/>
                <w:szCs w:val="28"/>
              </w:rPr>
              <w:t xml:space="preserve"> – совместное проведение акции «Чистые родники», «Чистая Волгоградская область</w:t>
            </w:r>
            <w:r w:rsidR="00750418" w:rsidRPr="004B1964">
              <w:rPr>
                <w:rFonts w:ascii="Times New Roman" w:hAnsi="Times New Roman"/>
                <w:sz w:val="28"/>
                <w:szCs w:val="28"/>
              </w:rPr>
              <w:t xml:space="preserve">, Ерзовка </w:t>
            </w:r>
            <w:r w:rsidRPr="004B1964">
              <w:rPr>
                <w:rFonts w:ascii="Times New Roman" w:hAnsi="Times New Roman"/>
                <w:sz w:val="28"/>
                <w:szCs w:val="28"/>
              </w:rPr>
              <w:t xml:space="preserve"> - 2019».</w:t>
            </w:r>
          </w:p>
          <w:p w:rsidR="00083141" w:rsidRPr="004B1964" w:rsidRDefault="00083141" w:rsidP="001C00B4">
            <w:pPr>
              <w:pStyle w:val="a6"/>
              <w:numPr>
                <w:ilvl w:val="0"/>
                <w:numId w:val="19"/>
              </w:numPr>
              <w:ind w:left="426" w:hanging="426"/>
              <w:rPr>
                <w:rFonts w:ascii="Times New Roman" w:hAnsi="Times New Roman"/>
                <w:sz w:val="28"/>
                <w:szCs w:val="28"/>
              </w:rPr>
            </w:pPr>
            <w:r w:rsidRPr="004B1964">
              <w:rPr>
                <w:rFonts w:ascii="Times New Roman" w:hAnsi="Times New Roman"/>
                <w:sz w:val="28"/>
                <w:szCs w:val="28"/>
              </w:rPr>
              <w:t>Знания</w:t>
            </w:r>
            <w:r w:rsidR="002407EA" w:rsidRPr="004B1964">
              <w:rPr>
                <w:rFonts w:ascii="Times New Roman" w:hAnsi="Times New Roman"/>
                <w:sz w:val="28"/>
                <w:szCs w:val="28"/>
              </w:rPr>
              <w:t>: о</w:t>
            </w:r>
            <w:r w:rsidRPr="004B1964">
              <w:rPr>
                <w:rFonts w:ascii="Times New Roman" w:hAnsi="Times New Roman"/>
                <w:sz w:val="28"/>
                <w:szCs w:val="28"/>
              </w:rPr>
              <w:t xml:space="preserve"> свойствах полиэтилена</w:t>
            </w:r>
            <w:r w:rsidR="002407EA" w:rsidRPr="004B1964">
              <w:rPr>
                <w:rFonts w:ascii="Times New Roman" w:hAnsi="Times New Roman"/>
                <w:sz w:val="28"/>
                <w:szCs w:val="28"/>
              </w:rPr>
              <w:t>, вреде продуктов и производных из этих веществ.</w:t>
            </w:r>
          </w:p>
          <w:p w:rsidR="00BE5618" w:rsidRPr="00391C23" w:rsidRDefault="00BE5618" w:rsidP="001C00B4">
            <w:pPr>
              <w:pStyle w:val="a6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  <w:p w:rsidR="00083141" w:rsidRPr="001C00B4" w:rsidRDefault="00083141" w:rsidP="001C00B4">
            <w:pPr>
              <w:pStyle w:val="a6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1C00B4">
              <w:rPr>
                <w:rFonts w:ascii="Times New Roman" w:hAnsi="Times New Roman"/>
                <w:b/>
                <w:i/>
                <w:sz w:val="28"/>
                <w:szCs w:val="28"/>
              </w:rPr>
              <w:t>Материально-техническая база:</w:t>
            </w:r>
          </w:p>
          <w:p w:rsidR="00083141" w:rsidRPr="001C00B4" w:rsidRDefault="00083141" w:rsidP="001C00B4">
            <w:pPr>
              <w:pStyle w:val="a6"/>
              <w:numPr>
                <w:ilvl w:val="0"/>
                <w:numId w:val="20"/>
              </w:numPr>
              <w:rPr>
                <w:rFonts w:ascii="Times New Roman" w:hAnsi="Times New Roman"/>
                <w:sz w:val="28"/>
                <w:szCs w:val="28"/>
              </w:rPr>
            </w:pPr>
            <w:r w:rsidRPr="001C00B4">
              <w:rPr>
                <w:rFonts w:ascii="Times New Roman" w:hAnsi="Times New Roman"/>
                <w:sz w:val="28"/>
                <w:szCs w:val="28"/>
              </w:rPr>
              <w:t>Оргтехника (компьютер, принтер, сканер).</w:t>
            </w:r>
          </w:p>
          <w:p w:rsidR="00083141" w:rsidRPr="001C00B4" w:rsidRDefault="00083141" w:rsidP="001C00B4">
            <w:pPr>
              <w:pStyle w:val="a6"/>
              <w:numPr>
                <w:ilvl w:val="0"/>
                <w:numId w:val="20"/>
              </w:numPr>
              <w:rPr>
                <w:rFonts w:ascii="Times New Roman" w:hAnsi="Times New Roman"/>
                <w:sz w:val="28"/>
                <w:szCs w:val="28"/>
              </w:rPr>
            </w:pPr>
            <w:r w:rsidRPr="001C00B4">
              <w:rPr>
                <w:rFonts w:ascii="Times New Roman" w:hAnsi="Times New Roman"/>
                <w:sz w:val="28"/>
                <w:szCs w:val="28"/>
              </w:rPr>
              <w:t>Выход в Интернет.</w:t>
            </w:r>
          </w:p>
          <w:p w:rsidR="00083141" w:rsidRPr="001C00B4" w:rsidRDefault="00083141" w:rsidP="001C00B4">
            <w:pPr>
              <w:pStyle w:val="a6"/>
              <w:numPr>
                <w:ilvl w:val="0"/>
                <w:numId w:val="20"/>
              </w:numPr>
              <w:rPr>
                <w:rFonts w:ascii="Times New Roman" w:hAnsi="Times New Roman"/>
                <w:sz w:val="28"/>
                <w:szCs w:val="28"/>
              </w:rPr>
            </w:pPr>
            <w:r w:rsidRPr="001C00B4">
              <w:rPr>
                <w:rFonts w:ascii="Times New Roman" w:hAnsi="Times New Roman"/>
                <w:sz w:val="28"/>
                <w:szCs w:val="28"/>
              </w:rPr>
              <w:t>Фотоаппарат</w:t>
            </w:r>
          </w:p>
          <w:p w:rsidR="00083141" w:rsidRPr="001C00B4" w:rsidRDefault="00083141" w:rsidP="001C00B4">
            <w:pPr>
              <w:pStyle w:val="a6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1C00B4">
              <w:rPr>
                <w:rFonts w:ascii="Times New Roman" w:hAnsi="Times New Roman"/>
                <w:b/>
                <w:i/>
                <w:sz w:val="28"/>
                <w:szCs w:val="28"/>
              </w:rPr>
              <w:t>Финансы:</w:t>
            </w:r>
          </w:p>
          <w:p w:rsidR="00083141" w:rsidRPr="001C00B4" w:rsidRDefault="00083141" w:rsidP="001C00B4">
            <w:pPr>
              <w:pStyle w:val="a6"/>
              <w:numPr>
                <w:ilvl w:val="0"/>
                <w:numId w:val="21"/>
              </w:numPr>
              <w:rPr>
                <w:rFonts w:ascii="Times New Roman" w:hAnsi="Times New Roman"/>
                <w:sz w:val="28"/>
                <w:szCs w:val="28"/>
              </w:rPr>
            </w:pPr>
            <w:r w:rsidRPr="001C00B4">
              <w:rPr>
                <w:rFonts w:ascii="Times New Roman" w:hAnsi="Times New Roman"/>
                <w:sz w:val="28"/>
                <w:szCs w:val="28"/>
              </w:rPr>
              <w:t>Средства проекта (спонсорская помощь родителей</w:t>
            </w:r>
            <w:r w:rsidR="00750418" w:rsidRPr="001C00B4">
              <w:rPr>
                <w:rFonts w:ascii="Times New Roman" w:hAnsi="Times New Roman"/>
                <w:sz w:val="28"/>
                <w:szCs w:val="28"/>
              </w:rPr>
              <w:t xml:space="preserve"> 8</w:t>
            </w:r>
            <w:r w:rsidR="00A23F55" w:rsidRPr="001C00B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4B25C3" w:rsidRPr="001C00B4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A23F55" w:rsidRPr="001C00B4">
              <w:rPr>
                <w:rFonts w:ascii="Times New Roman" w:hAnsi="Times New Roman"/>
                <w:sz w:val="28"/>
                <w:szCs w:val="28"/>
              </w:rPr>
              <w:t>их классов</w:t>
            </w:r>
            <w:r w:rsidR="00750418" w:rsidRPr="001C00B4">
              <w:rPr>
                <w:rFonts w:ascii="Times New Roman" w:hAnsi="Times New Roman"/>
                <w:sz w:val="28"/>
                <w:szCs w:val="28"/>
              </w:rPr>
              <w:t xml:space="preserve">) </w:t>
            </w:r>
            <w:r w:rsidRPr="001C00B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750418" w:rsidRPr="001C00B4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1C00B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750418" w:rsidRPr="001C00B4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083141" w:rsidRPr="001C00B4" w:rsidRDefault="00083141" w:rsidP="001C00B4">
            <w:pPr>
              <w:pStyle w:val="a6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1C00B4">
              <w:rPr>
                <w:rFonts w:ascii="Times New Roman" w:hAnsi="Times New Roman"/>
                <w:b/>
                <w:i/>
                <w:sz w:val="28"/>
                <w:szCs w:val="28"/>
              </w:rPr>
              <w:t>Информационные ресурсы:</w:t>
            </w:r>
          </w:p>
          <w:p w:rsidR="00083141" w:rsidRPr="001C00B4" w:rsidRDefault="00083141" w:rsidP="001C00B4">
            <w:pPr>
              <w:pStyle w:val="a6"/>
              <w:numPr>
                <w:ilvl w:val="0"/>
                <w:numId w:val="21"/>
              </w:numPr>
              <w:rPr>
                <w:rFonts w:ascii="Times New Roman" w:hAnsi="Times New Roman"/>
                <w:sz w:val="28"/>
                <w:szCs w:val="28"/>
              </w:rPr>
            </w:pPr>
            <w:r w:rsidRPr="001C00B4">
              <w:rPr>
                <w:rFonts w:ascii="Times New Roman" w:hAnsi="Times New Roman"/>
                <w:sz w:val="28"/>
                <w:szCs w:val="28"/>
              </w:rPr>
              <w:t xml:space="preserve">Поселковой и </w:t>
            </w:r>
            <w:r w:rsidR="00A23F55" w:rsidRPr="001C00B4">
              <w:rPr>
                <w:rFonts w:ascii="Times New Roman" w:hAnsi="Times New Roman"/>
                <w:sz w:val="28"/>
                <w:szCs w:val="28"/>
              </w:rPr>
              <w:t>школьной библиотеки</w:t>
            </w:r>
            <w:r w:rsidRPr="001C00B4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083141" w:rsidRPr="001C00B4" w:rsidRDefault="00083141" w:rsidP="001C00B4">
            <w:pPr>
              <w:pStyle w:val="a6"/>
              <w:numPr>
                <w:ilvl w:val="0"/>
                <w:numId w:val="21"/>
              </w:numPr>
              <w:rPr>
                <w:rFonts w:ascii="Times New Roman" w:hAnsi="Times New Roman"/>
                <w:sz w:val="28"/>
                <w:szCs w:val="28"/>
              </w:rPr>
            </w:pPr>
            <w:r w:rsidRPr="001C00B4">
              <w:rPr>
                <w:rFonts w:ascii="Times New Roman" w:hAnsi="Times New Roman"/>
                <w:sz w:val="28"/>
                <w:szCs w:val="28"/>
              </w:rPr>
              <w:t>Школьного экологического кружка «БИОМ».</w:t>
            </w:r>
          </w:p>
          <w:p w:rsidR="001C00B4" w:rsidRDefault="00083141" w:rsidP="001C00B4">
            <w:pPr>
              <w:pStyle w:val="a6"/>
              <w:numPr>
                <w:ilvl w:val="0"/>
                <w:numId w:val="22"/>
              </w:numPr>
              <w:rPr>
                <w:rFonts w:ascii="Times New Roman" w:hAnsi="Times New Roman"/>
                <w:sz w:val="28"/>
                <w:szCs w:val="28"/>
              </w:rPr>
            </w:pPr>
            <w:r w:rsidRPr="001C00B4">
              <w:rPr>
                <w:rFonts w:ascii="Times New Roman" w:hAnsi="Times New Roman"/>
                <w:sz w:val="28"/>
                <w:szCs w:val="28"/>
              </w:rPr>
              <w:t xml:space="preserve">Сайт Администрации Ерзовского городского поселения </w:t>
            </w:r>
          </w:p>
          <w:p w:rsidR="00083141" w:rsidRPr="001C00B4" w:rsidRDefault="00926944" w:rsidP="001C00B4">
            <w:pPr>
              <w:pStyle w:val="a6"/>
              <w:ind w:left="720"/>
              <w:rPr>
                <w:rFonts w:ascii="Times New Roman" w:hAnsi="Times New Roman"/>
                <w:sz w:val="28"/>
                <w:szCs w:val="28"/>
              </w:rPr>
            </w:pPr>
            <w:hyperlink r:id="rId14" w:history="1">
              <w:r w:rsidR="001C00B4" w:rsidRPr="008B56D7">
                <w:rPr>
                  <w:rStyle w:val="a5"/>
                  <w:rFonts w:ascii="Times New Roman" w:hAnsi="Times New Roman"/>
                  <w:sz w:val="28"/>
                  <w:szCs w:val="28"/>
                </w:rPr>
                <w:t>http://мо-ерзовка.рф</w:t>
              </w:r>
            </w:hyperlink>
            <w:r w:rsidR="00083141" w:rsidRPr="001C00B4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083141" w:rsidRPr="00083141" w:rsidRDefault="00083141" w:rsidP="001C00B4">
            <w:pPr>
              <w:pStyle w:val="a6"/>
              <w:numPr>
                <w:ilvl w:val="0"/>
                <w:numId w:val="22"/>
              </w:numPr>
              <w:rPr>
                <w:rFonts w:ascii="Times New Roman" w:hAnsi="Times New Roman"/>
                <w:sz w:val="28"/>
                <w:szCs w:val="28"/>
              </w:rPr>
            </w:pPr>
            <w:r w:rsidRPr="001C00B4">
              <w:rPr>
                <w:rFonts w:ascii="Times New Roman" w:hAnsi="Times New Roman"/>
                <w:sz w:val="28"/>
                <w:szCs w:val="28"/>
              </w:rPr>
              <w:t xml:space="preserve">Сайт МБОУ «Ерзовская средняя школа имени Героя Советского Союза Гончарова </w:t>
            </w:r>
            <w:r w:rsidR="00A23F55" w:rsidRPr="001C00B4">
              <w:rPr>
                <w:rFonts w:ascii="Times New Roman" w:hAnsi="Times New Roman"/>
                <w:sz w:val="28"/>
                <w:szCs w:val="28"/>
              </w:rPr>
              <w:t>П. А.</w:t>
            </w:r>
            <w:r w:rsidRPr="001C00B4">
              <w:rPr>
                <w:rFonts w:ascii="Times New Roman" w:hAnsi="Times New Roman"/>
                <w:sz w:val="28"/>
                <w:szCs w:val="28"/>
              </w:rPr>
              <w:t xml:space="preserve">» </w:t>
            </w:r>
            <w:hyperlink r:id="rId15" w:history="1">
              <w:r w:rsidR="00A23F55" w:rsidRPr="001C00B4">
                <w:rPr>
                  <w:rStyle w:val="a5"/>
                  <w:rFonts w:ascii="Times New Roman" w:hAnsi="Times New Roman"/>
                  <w:sz w:val="28"/>
                  <w:szCs w:val="28"/>
                </w:rPr>
                <w:t>http://erzovka.volgogradschool.ru</w:t>
              </w:r>
            </w:hyperlink>
          </w:p>
        </w:tc>
      </w:tr>
      <w:tr w:rsidR="00083141" w:rsidRPr="00083141" w:rsidTr="00E94D7D">
        <w:tc>
          <w:tcPr>
            <w:tcW w:w="9571" w:type="dxa"/>
            <w:gridSpan w:val="3"/>
          </w:tcPr>
          <w:p w:rsidR="00083141" w:rsidRPr="00083141" w:rsidRDefault="00083141" w:rsidP="00BE5618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083141"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t>Этапы реализации исследовательского проекта. Перспективы продолжения проекта</w:t>
            </w:r>
          </w:p>
        </w:tc>
      </w:tr>
      <w:tr w:rsidR="00083141" w:rsidRPr="00083141" w:rsidTr="00E94D7D">
        <w:tc>
          <w:tcPr>
            <w:tcW w:w="9571" w:type="dxa"/>
            <w:gridSpan w:val="3"/>
          </w:tcPr>
          <w:p w:rsidR="002407EA" w:rsidRPr="001C00B4" w:rsidRDefault="00083141" w:rsidP="001C00B4">
            <w:pPr>
              <w:pStyle w:val="a6"/>
              <w:numPr>
                <w:ilvl w:val="0"/>
                <w:numId w:val="23"/>
              </w:num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C00B4">
              <w:rPr>
                <w:rFonts w:ascii="Times New Roman" w:hAnsi="Times New Roman"/>
                <w:b/>
                <w:sz w:val="28"/>
                <w:szCs w:val="28"/>
              </w:rPr>
              <w:t>Организационный</w:t>
            </w:r>
          </w:p>
          <w:p w:rsidR="00083141" w:rsidRPr="00083141" w:rsidRDefault="00083141" w:rsidP="001C00B4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C00B4">
              <w:rPr>
                <w:rFonts w:ascii="Times New Roman" w:hAnsi="Times New Roman"/>
                <w:sz w:val="28"/>
                <w:szCs w:val="28"/>
              </w:rPr>
              <w:t xml:space="preserve">Изучение </w:t>
            </w:r>
            <w:r w:rsidR="00A23F55" w:rsidRPr="001C00B4">
              <w:rPr>
                <w:rFonts w:ascii="Times New Roman" w:hAnsi="Times New Roman"/>
                <w:sz w:val="28"/>
                <w:szCs w:val="28"/>
              </w:rPr>
              <w:t>ПРИКАЗА о</w:t>
            </w:r>
            <w:r w:rsidR="002407EA" w:rsidRPr="001C00B4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проведении районного фестиваля презентаций учебных проектов </w:t>
            </w:r>
            <w:r w:rsidR="002407EA" w:rsidRPr="001C00B4">
              <w:rPr>
                <w:rFonts w:ascii="Times New Roman" w:hAnsi="Times New Roman"/>
                <w:color w:val="000000"/>
                <w:sz w:val="28"/>
                <w:szCs w:val="28"/>
              </w:rPr>
              <w:t>«Горизонты открытий-2019»,</w:t>
            </w:r>
            <w:r w:rsidR="001C00B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1C00B4">
              <w:rPr>
                <w:rFonts w:ascii="Times New Roman" w:hAnsi="Times New Roman"/>
                <w:sz w:val="28"/>
                <w:szCs w:val="28"/>
              </w:rPr>
              <w:t>установление договоренностей с партнерами, приобретение расходных материалов для исследовательского проекта: бумаги, файлов, батареек для фотоаппарата, дисков для хранения информации.</w:t>
            </w:r>
            <w:r w:rsidR="001C00B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C00B4">
              <w:rPr>
                <w:rFonts w:ascii="Times New Roman" w:hAnsi="Times New Roman"/>
                <w:sz w:val="28"/>
                <w:szCs w:val="28"/>
              </w:rPr>
              <w:t>Создание творческой группы по реализации проекта.</w:t>
            </w:r>
          </w:p>
        </w:tc>
      </w:tr>
      <w:tr w:rsidR="00083141" w:rsidRPr="00083141" w:rsidTr="00E94D7D">
        <w:tc>
          <w:tcPr>
            <w:tcW w:w="9571" w:type="dxa"/>
            <w:gridSpan w:val="3"/>
          </w:tcPr>
          <w:p w:rsidR="00083141" w:rsidRPr="001C00B4" w:rsidRDefault="00083141" w:rsidP="001C00B4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C00B4">
              <w:rPr>
                <w:rFonts w:ascii="Times New Roman" w:hAnsi="Times New Roman"/>
                <w:b/>
                <w:sz w:val="28"/>
                <w:szCs w:val="28"/>
              </w:rPr>
              <w:t>2. Информационный</w:t>
            </w:r>
          </w:p>
          <w:p w:rsidR="00083141" w:rsidRPr="00083141" w:rsidRDefault="00083141" w:rsidP="001C00B4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C00B4">
              <w:rPr>
                <w:rFonts w:ascii="Times New Roman" w:hAnsi="Times New Roman"/>
                <w:sz w:val="28"/>
                <w:szCs w:val="28"/>
              </w:rPr>
              <w:t>Подготовка информации о проекте, выпуск листовок, проведение анкетирования,</w:t>
            </w:r>
            <w:r w:rsidR="00D01733" w:rsidRPr="001C00B4">
              <w:rPr>
                <w:rFonts w:ascii="Times New Roman" w:hAnsi="Times New Roman"/>
                <w:sz w:val="28"/>
                <w:szCs w:val="28"/>
              </w:rPr>
              <w:t xml:space="preserve"> размещение на сайте школы,</w:t>
            </w:r>
            <w:r w:rsidRPr="001C00B4">
              <w:rPr>
                <w:rFonts w:ascii="Times New Roman" w:hAnsi="Times New Roman"/>
                <w:sz w:val="28"/>
                <w:szCs w:val="28"/>
              </w:rPr>
              <w:t xml:space="preserve"> приглашение представителя Администрации Ерзовского городского поселения на заседание проектной группы.</w:t>
            </w:r>
          </w:p>
        </w:tc>
      </w:tr>
      <w:tr w:rsidR="00083141" w:rsidRPr="00083141" w:rsidTr="00E94D7D">
        <w:tc>
          <w:tcPr>
            <w:tcW w:w="9571" w:type="dxa"/>
            <w:gridSpan w:val="3"/>
          </w:tcPr>
          <w:p w:rsidR="00083141" w:rsidRPr="001C00B4" w:rsidRDefault="001C00B4" w:rsidP="001C00B4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C00B4">
              <w:rPr>
                <w:rFonts w:ascii="Times New Roman" w:hAnsi="Times New Roman"/>
                <w:b/>
                <w:sz w:val="28"/>
                <w:szCs w:val="28"/>
              </w:rPr>
              <w:t xml:space="preserve">3. </w:t>
            </w:r>
            <w:r w:rsidR="00083141" w:rsidRPr="001C00B4">
              <w:rPr>
                <w:rFonts w:ascii="Times New Roman" w:hAnsi="Times New Roman"/>
                <w:b/>
                <w:sz w:val="28"/>
                <w:szCs w:val="28"/>
              </w:rPr>
              <w:t>Выполнение основных мероприятий проекта</w:t>
            </w:r>
          </w:p>
          <w:p w:rsidR="00083141" w:rsidRPr="001C00B4" w:rsidRDefault="00083141" w:rsidP="001C00B4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C00B4">
              <w:rPr>
                <w:rFonts w:ascii="Times New Roman" w:hAnsi="Times New Roman"/>
                <w:sz w:val="28"/>
                <w:szCs w:val="28"/>
              </w:rPr>
              <w:t xml:space="preserve">- Организация сотрудничества с Администрацией </w:t>
            </w:r>
            <w:r w:rsidR="002407EA" w:rsidRPr="001C00B4">
              <w:rPr>
                <w:rFonts w:ascii="Times New Roman" w:hAnsi="Times New Roman"/>
                <w:sz w:val="28"/>
                <w:szCs w:val="28"/>
              </w:rPr>
              <w:t>Ерзовского городского поселения</w:t>
            </w:r>
            <w:proofErr w:type="gramStart"/>
            <w:r w:rsidRPr="001C00B4">
              <w:rPr>
                <w:rFonts w:ascii="Times New Roman" w:hAnsi="Times New Roman"/>
                <w:sz w:val="28"/>
                <w:szCs w:val="28"/>
              </w:rPr>
              <w:t xml:space="preserve"> ,</w:t>
            </w:r>
            <w:proofErr w:type="gramEnd"/>
            <w:r w:rsidRPr="001C00B4">
              <w:rPr>
                <w:rFonts w:ascii="Times New Roman" w:hAnsi="Times New Roman"/>
                <w:sz w:val="28"/>
                <w:szCs w:val="28"/>
              </w:rPr>
              <w:t xml:space="preserve"> администрацией МБОУ «Ерзовская СШ», Ерзовской поселковой библиотекой, школьной библиотекой.  </w:t>
            </w:r>
          </w:p>
          <w:p w:rsidR="00083141" w:rsidRPr="001C00B4" w:rsidRDefault="002407EA" w:rsidP="001C00B4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C00B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083141" w:rsidRPr="001C00B4">
              <w:rPr>
                <w:rFonts w:ascii="Times New Roman" w:hAnsi="Times New Roman"/>
                <w:sz w:val="28"/>
                <w:szCs w:val="28"/>
              </w:rPr>
              <w:t xml:space="preserve">- Организация изучение </w:t>
            </w:r>
            <w:r w:rsidRPr="001C00B4">
              <w:rPr>
                <w:rFonts w:ascii="Times New Roman" w:hAnsi="Times New Roman"/>
                <w:sz w:val="28"/>
                <w:szCs w:val="28"/>
              </w:rPr>
              <w:t xml:space="preserve"> загрязнения </w:t>
            </w:r>
            <w:r w:rsidR="00083141" w:rsidRPr="001C00B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C00B4">
              <w:rPr>
                <w:rFonts w:ascii="Times New Roman" w:hAnsi="Times New Roman"/>
                <w:sz w:val="28"/>
                <w:szCs w:val="28"/>
              </w:rPr>
              <w:t xml:space="preserve"> территории </w:t>
            </w:r>
            <w:r w:rsidR="00083141" w:rsidRPr="001C00B4">
              <w:rPr>
                <w:rFonts w:ascii="Times New Roman" w:hAnsi="Times New Roman"/>
                <w:sz w:val="28"/>
                <w:szCs w:val="28"/>
              </w:rPr>
              <w:t xml:space="preserve"> поселения</w:t>
            </w:r>
            <w:r w:rsidR="00D01733" w:rsidRPr="001C00B4">
              <w:rPr>
                <w:rFonts w:ascii="Times New Roman" w:hAnsi="Times New Roman"/>
                <w:sz w:val="28"/>
                <w:szCs w:val="28"/>
              </w:rPr>
              <w:t xml:space="preserve"> пакетами</w:t>
            </w:r>
            <w:proofErr w:type="gramStart"/>
            <w:r w:rsidR="00D01733" w:rsidRPr="001C00B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083141" w:rsidRPr="001C00B4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</w:p>
          <w:p w:rsidR="00083141" w:rsidRPr="001C00B4" w:rsidRDefault="00083141" w:rsidP="001C00B4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C00B4">
              <w:rPr>
                <w:rFonts w:ascii="Times New Roman" w:hAnsi="Times New Roman"/>
                <w:sz w:val="28"/>
                <w:szCs w:val="28"/>
              </w:rPr>
              <w:t>- Оформление выставок листовок, рисунков, плакатов, фотографий.</w:t>
            </w:r>
          </w:p>
          <w:p w:rsidR="00083141" w:rsidRPr="001C00B4" w:rsidRDefault="00083141" w:rsidP="001C00B4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C00B4">
              <w:rPr>
                <w:rFonts w:ascii="Times New Roman" w:hAnsi="Times New Roman"/>
                <w:sz w:val="28"/>
                <w:szCs w:val="28"/>
              </w:rPr>
              <w:t>- Представление исследовательских работ на школьной конференции «Шаг в науку</w:t>
            </w:r>
            <w:r w:rsidR="00D01733" w:rsidRPr="001C00B4">
              <w:rPr>
                <w:rFonts w:ascii="Times New Roman" w:hAnsi="Times New Roman"/>
                <w:sz w:val="28"/>
                <w:szCs w:val="28"/>
              </w:rPr>
              <w:t>- 2019</w:t>
            </w:r>
            <w:r w:rsidRPr="001C00B4">
              <w:rPr>
                <w:rFonts w:ascii="Times New Roman" w:hAnsi="Times New Roman"/>
                <w:sz w:val="28"/>
                <w:szCs w:val="28"/>
              </w:rPr>
              <w:t xml:space="preserve">».  </w:t>
            </w:r>
          </w:p>
        </w:tc>
      </w:tr>
      <w:tr w:rsidR="00083141" w:rsidRPr="00083141" w:rsidTr="00E94D7D">
        <w:tc>
          <w:tcPr>
            <w:tcW w:w="9571" w:type="dxa"/>
            <w:gridSpan w:val="3"/>
          </w:tcPr>
          <w:p w:rsidR="00083141" w:rsidRPr="001C00B4" w:rsidRDefault="00083141" w:rsidP="001C00B4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C00B4">
              <w:rPr>
                <w:rFonts w:ascii="Times New Roman" w:hAnsi="Times New Roman"/>
                <w:b/>
                <w:sz w:val="28"/>
                <w:szCs w:val="28"/>
              </w:rPr>
              <w:t>4.</w:t>
            </w:r>
            <w:r w:rsidR="001C00B4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1C00B4">
              <w:rPr>
                <w:rFonts w:ascii="Times New Roman" w:hAnsi="Times New Roman"/>
                <w:b/>
                <w:sz w:val="28"/>
                <w:szCs w:val="28"/>
              </w:rPr>
              <w:t>Заключительный</w:t>
            </w:r>
          </w:p>
          <w:p w:rsidR="00083141" w:rsidRPr="001C00B4" w:rsidRDefault="00083141" w:rsidP="001C00B4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1C00B4">
              <w:rPr>
                <w:rFonts w:ascii="Times New Roman" w:hAnsi="Times New Roman"/>
                <w:sz w:val="28"/>
                <w:szCs w:val="28"/>
              </w:rPr>
              <w:t xml:space="preserve">Заключительное мероприятие по проекту </w:t>
            </w:r>
            <w:r w:rsidR="00D01733" w:rsidRPr="001C00B4">
              <w:rPr>
                <w:rFonts w:ascii="Times New Roman" w:hAnsi="Times New Roman"/>
                <w:sz w:val="28"/>
                <w:szCs w:val="28"/>
              </w:rPr>
              <w:t>– п</w:t>
            </w:r>
            <w:r w:rsidRPr="001C00B4">
              <w:rPr>
                <w:rFonts w:ascii="Times New Roman" w:hAnsi="Times New Roman"/>
                <w:sz w:val="28"/>
                <w:szCs w:val="28"/>
              </w:rPr>
              <w:t>роведение презентации проекта в поселковой и школьной библиотеках, на классных часах; размещение материалов проекта на школьном сайте.</w:t>
            </w:r>
            <w:proofErr w:type="gramEnd"/>
          </w:p>
        </w:tc>
      </w:tr>
      <w:tr w:rsidR="00083141" w:rsidRPr="00083141" w:rsidTr="00E94D7D">
        <w:tc>
          <w:tcPr>
            <w:tcW w:w="9571" w:type="dxa"/>
            <w:gridSpan w:val="3"/>
          </w:tcPr>
          <w:p w:rsidR="001C00B4" w:rsidRPr="001C00B4" w:rsidRDefault="00083141" w:rsidP="001C00B4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C00B4">
              <w:rPr>
                <w:rFonts w:ascii="Times New Roman" w:hAnsi="Times New Roman"/>
                <w:b/>
                <w:sz w:val="28"/>
                <w:szCs w:val="28"/>
              </w:rPr>
              <w:t>5.</w:t>
            </w:r>
            <w:r w:rsidR="001C00B4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1C00B4">
              <w:rPr>
                <w:rFonts w:ascii="Times New Roman" w:hAnsi="Times New Roman"/>
                <w:b/>
                <w:sz w:val="28"/>
                <w:szCs w:val="28"/>
              </w:rPr>
              <w:t>Отчетный</w:t>
            </w:r>
          </w:p>
          <w:p w:rsidR="00083141" w:rsidRPr="001C00B4" w:rsidRDefault="00083141" w:rsidP="0002383C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C00B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2407EA" w:rsidRPr="001C00B4">
              <w:rPr>
                <w:rFonts w:ascii="Times New Roman" w:hAnsi="Times New Roman"/>
                <w:sz w:val="28"/>
                <w:szCs w:val="28"/>
              </w:rPr>
              <w:t>12</w:t>
            </w:r>
            <w:r w:rsidRPr="001C00B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2407EA" w:rsidRPr="001C00B4">
              <w:rPr>
                <w:rFonts w:ascii="Times New Roman" w:hAnsi="Times New Roman"/>
                <w:sz w:val="28"/>
                <w:szCs w:val="28"/>
              </w:rPr>
              <w:t xml:space="preserve"> мар</w:t>
            </w:r>
            <w:r w:rsidR="00750418" w:rsidRPr="001C00B4">
              <w:rPr>
                <w:rFonts w:ascii="Times New Roman" w:hAnsi="Times New Roman"/>
                <w:sz w:val="28"/>
                <w:szCs w:val="28"/>
              </w:rPr>
              <w:t xml:space="preserve">та </w:t>
            </w:r>
            <w:r w:rsidRPr="001C00B4">
              <w:rPr>
                <w:rFonts w:ascii="Times New Roman" w:hAnsi="Times New Roman"/>
                <w:sz w:val="28"/>
                <w:szCs w:val="28"/>
              </w:rPr>
              <w:t xml:space="preserve">2019год. </w:t>
            </w:r>
          </w:p>
        </w:tc>
      </w:tr>
    </w:tbl>
    <w:p w:rsidR="00B620E5" w:rsidRDefault="00B620E5" w:rsidP="00297329">
      <w:pPr>
        <w:pStyle w:val="a4"/>
        <w:shd w:val="clear" w:color="auto" w:fill="FFFFFF"/>
        <w:spacing w:before="0" w:beforeAutospacing="0" w:after="0" w:afterAutospacing="0"/>
        <w:ind w:left="720"/>
        <w:jc w:val="right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b/>
          <w:bCs/>
          <w:color w:val="000000"/>
          <w:sz w:val="21"/>
          <w:szCs w:val="21"/>
        </w:rPr>
        <w:lastRenderedPageBreak/>
        <w:t>Планета наша просит, умоляя,</w:t>
      </w:r>
    </w:p>
    <w:p w:rsidR="00B620E5" w:rsidRDefault="00B620E5" w:rsidP="00297329">
      <w:pPr>
        <w:pStyle w:val="a4"/>
        <w:shd w:val="clear" w:color="auto" w:fill="FFFFFF"/>
        <w:spacing w:before="0" w:beforeAutospacing="0" w:after="0" w:afterAutospacing="0"/>
        <w:ind w:left="720"/>
        <w:jc w:val="right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b/>
          <w:bCs/>
          <w:color w:val="000000"/>
          <w:sz w:val="21"/>
          <w:szCs w:val="21"/>
        </w:rPr>
        <w:t>О помощи, что люди не дают.</w:t>
      </w:r>
    </w:p>
    <w:p w:rsidR="00B620E5" w:rsidRDefault="00B620E5" w:rsidP="00297329">
      <w:pPr>
        <w:pStyle w:val="a4"/>
        <w:shd w:val="clear" w:color="auto" w:fill="FFFFFF"/>
        <w:spacing w:before="0" w:beforeAutospacing="0" w:after="0" w:afterAutospacing="0"/>
        <w:ind w:left="720"/>
        <w:jc w:val="right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b/>
          <w:bCs/>
          <w:color w:val="000000"/>
          <w:sz w:val="21"/>
          <w:szCs w:val="21"/>
        </w:rPr>
        <w:t>Планету нашу люди загрязняют,</w:t>
      </w:r>
    </w:p>
    <w:p w:rsidR="00B620E5" w:rsidRDefault="00B620E5" w:rsidP="00297329">
      <w:pPr>
        <w:pStyle w:val="a4"/>
        <w:shd w:val="clear" w:color="auto" w:fill="FFFFFF"/>
        <w:spacing w:before="0" w:beforeAutospacing="0" w:after="0" w:afterAutospacing="0"/>
        <w:ind w:left="720"/>
        <w:jc w:val="right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b/>
          <w:bCs/>
          <w:color w:val="000000"/>
          <w:sz w:val="21"/>
          <w:szCs w:val="21"/>
        </w:rPr>
        <w:t>Не думают о будущем своём.</w:t>
      </w:r>
    </w:p>
    <w:p w:rsidR="00B620E5" w:rsidRDefault="00B620E5" w:rsidP="00297329">
      <w:pPr>
        <w:pStyle w:val="a4"/>
        <w:shd w:val="clear" w:color="auto" w:fill="FFFFFF"/>
        <w:spacing w:before="0" w:beforeAutospacing="0" w:after="0" w:afterAutospacing="0"/>
        <w:ind w:left="720"/>
        <w:jc w:val="right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b/>
          <w:bCs/>
          <w:color w:val="000000"/>
          <w:sz w:val="21"/>
          <w:szCs w:val="21"/>
        </w:rPr>
        <w:t>Услышьте, люди, зов Земли родной!</w:t>
      </w:r>
    </w:p>
    <w:p w:rsidR="00B620E5" w:rsidRDefault="00B620E5" w:rsidP="00297329">
      <w:pPr>
        <w:pStyle w:val="a4"/>
        <w:shd w:val="clear" w:color="auto" w:fill="FFFFFF"/>
        <w:spacing w:before="0" w:beforeAutospacing="0" w:after="0" w:afterAutospacing="0"/>
        <w:ind w:left="720"/>
        <w:jc w:val="right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b/>
          <w:bCs/>
          <w:color w:val="000000"/>
          <w:sz w:val="21"/>
          <w:szCs w:val="21"/>
        </w:rPr>
        <w:t>Что детям вы оставите в наследство?</w:t>
      </w:r>
    </w:p>
    <w:p w:rsidR="00B620E5" w:rsidRDefault="00B620E5" w:rsidP="00297329">
      <w:pPr>
        <w:pStyle w:val="a4"/>
        <w:shd w:val="clear" w:color="auto" w:fill="FFFFFF"/>
        <w:spacing w:before="0" w:beforeAutospacing="0" w:after="0" w:afterAutospacing="0"/>
        <w:ind w:left="720"/>
        <w:jc w:val="right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b/>
          <w:bCs/>
          <w:color w:val="000000"/>
          <w:sz w:val="21"/>
          <w:szCs w:val="21"/>
        </w:rPr>
        <w:t>Не будет рек, лесов, морей, озер</w:t>
      </w:r>
    </w:p>
    <w:p w:rsidR="00B620E5" w:rsidRDefault="00B620E5" w:rsidP="00297329">
      <w:pPr>
        <w:pStyle w:val="a4"/>
        <w:shd w:val="clear" w:color="auto" w:fill="FFFFFF"/>
        <w:spacing w:before="0" w:beforeAutospacing="0" w:after="0" w:afterAutospacing="0"/>
        <w:ind w:left="720"/>
        <w:jc w:val="right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b/>
          <w:bCs/>
          <w:color w:val="000000"/>
          <w:sz w:val="21"/>
          <w:szCs w:val="21"/>
        </w:rPr>
        <w:t>Погибнет всё от вашего БЕЗДЕЙСТВИЯ.</w:t>
      </w:r>
    </w:p>
    <w:p w:rsidR="007A7FDD" w:rsidRDefault="007A7FDD" w:rsidP="00D01733">
      <w:pPr>
        <w:jc w:val="center"/>
        <w:rPr>
          <w:rFonts w:ascii="Times New Roman" w:hAnsi="Times New Roman"/>
          <w:b/>
          <w:sz w:val="28"/>
          <w:szCs w:val="28"/>
        </w:rPr>
      </w:pPr>
      <w:r w:rsidRPr="00D01733">
        <w:rPr>
          <w:rFonts w:ascii="Times New Roman" w:hAnsi="Times New Roman"/>
          <w:b/>
          <w:sz w:val="28"/>
          <w:szCs w:val="28"/>
        </w:rPr>
        <w:t>Актуальность</w:t>
      </w:r>
    </w:p>
    <w:p w:rsidR="007A7FDD" w:rsidRPr="00D86C0B" w:rsidRDefault="001C00B4" w:rsidP="00D86C0B">
      <w:pPr>
        <w:pStyle w:val="a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="007A7FDD" w:rsidRPr="00D86C0B">
        <w:rPr>
          <w:rFonts w:ascii="Times New Roman" w:hAnsi="Times New Roman"/>
          <w:sz w:val="28"/>
          <w:szCs w:val="28"/>
        </w:rPr>
        <w:t>Однажды в нашей жизни появились пакеты. В чём проблема</w:t>
      </w:r>
      <w:r w:rsidR="002407EA" w:rsidRPr="00D86C0B">
        <w:rPr>
          <w:rFonts w:ascii="Times New Roman" w:hAnsi="Times New Roman"/>
          <w:sz w:val="28"/>
          <w:szCs w:val="28"/>
        </w:rPr>
        <w:t>?</w:t>
      </w:r>
      <w:r w:rsidR="002407EA" w:rsidRPr="00D86C0B">
        <w:rPr>
          <w:rFonts w:ascii="Times New Roman" w:hAnsi="Times New Roman"/>
          <w:sz w:val="28"/>
          <w:szCs w:val="28"/>
          <w:lang w:eastAsia="ru-RU"/>
        </w:rPr>
        <w:t xml:space="preserve"> С</w:t>
      </w:r>
      <w:r w:rsidR="007A7FDD" w:rsidRPr="00D86C0B">
        <w:rPr>
          <w:rFonts w:ascii="Times New Roman" w:hAnsi="Times New Roman"/>
          <w:sz w:val="28"/>
          <w:szCs w:val="28"/>
          <w:lang w:eastAsia="ru-RU"/>
        </w:rPr>
        <w:t>амый продаваемый товар в российских супермаркетах — пластиковые пакеты. </w:t>
      </w:r>
      <w:r w:rsidR="007A7FDD" w:rsidRPr="00D86C0B">
        <w:rPr>
          <w:rFonts w:ascii="Times New Roman" w:hAnsi="Times New Roman"/>
          <w:b/>
          <w:bCs/>
          <w:sz w:val="28"/>
          <w:szCs w:val="28"/>
          <w:lang w:eastAsia="ru-RU"/>
        </w:rPr>
        <w:t>Их используют буквально 12 минут</w:t>
      </w:r>
      <w:r w:rsidR="007A7FDD" w:rsidRPr="00D86C0B">
        <w:rPr>
          <w:rFonts w:ascii="Times New Roman" w:hAnsi="Times New Roman"/>
          <w:sz w:val="28"/>
          <w:szCs w:val="28"/>
          <w:lang w:eastAsia="ru-RU"/>
        </w:rPr>
        <w:t>, чтобы донести продукты из магазина. Затем в пакетах выносят мусор или копят, чтобы потом всё равно отправить на свалку.</w:t>
      </w:r>
    </w:p>
    <w:p w:rsidR="007A7FDD" w:rsidRPr="00D86C0B" w:rsidRDefault="001C00B4" w:rsidP="00D86C0B">
      <w:pPr>
        <w:pStyle w:val="a6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 xml:space="preserve">      </w:t>
      </w:r>
      <w:r w:rsidR="007A7FDD" w:rsidRPr="00D86C0B">
        <w:rPr>
          <w:rFonts w:ascii="Times New Roman" w:hAnsi="Times New Roman"/>
          <w:b/>
          <w:bCs/>
          <w:sz w:val="28"/>
          <w:szCs w:val="28"/>
          <w:lang w:eastAsia="ru-RU"/>
        </w:rPr>
        <w:t>В России каждый человек использует 181 пакет в течение года.</w:t>
      </w:r>
    </w:p>
    <w:p w:rsidR="007A7FDD" w:rsidRPr="00D86C0B" w:rsidRDefault="007A7FDD" w:rsidP="00D86C0B">
      <w:pPr>
        <w:pStyle w:val="a6"/>
        <w:jc w:val="both"/>
        <w:rPr>
          <w:rFonts w:ascii="Times New Roman" w:hAnsi="Times New Roman"/>
          <w:sz w:val="28"/>
          <w:szCs w:val="28"/>
          <w:lang w:eastAsia="ru-RU"/>
        </w:rPr>
      </w:pPr>
      <w:r w:rsidRPr="00D86C0B">
        <w:rPr>
          <w:rFonts w:ascii="Times New Roman" w:hAnsi="Times New Roman"/>
          <w:sz w:val="28"/>
          <w:szCs w:val="28"/>
          <w:lang w:eastAsia="ru-RU"/>
        </w:rPr>
        <w:t xml:space="preserve">Когда пакеты становятся мусором, то распадаются на мелкие частички и попадают в желудки 31 вида морских млекопитающих и 100 видов </w:t>
      </w:r>
    </w:p>
    <w:p w:rsidR="007A7FDD" w:rsidRPr="00D86C0B" w:rsidRDefault="007A7FDD" w:rsidP="00D86C0B">
      <w:pPr>
        <w:pStyle w:val="a6"/>
        <w:jc w:val="both"/>
        <w:rPr>
          <w:rFonts w:ascii="Times New Roman" w:hAnsi="Times New Roman"/>
          <w:sz w:val="28"/>
          <w:szCs w:val="28"/>
          <w:lang w:eastAsia="ru-RU"/>
        </w:rPr>
      </w:pPr>
      <w:r w:rsidRPr="00D86C0B">
        <w:rPr>
          <w:rFonts w:ascii="Times New Roman" w:hAnsi="Times New Roman"/>
          <w:sz w:val="28"/>
          <w:szCs w:val="28"/>
          <w:lang w:eastAsia="ru-RU"/>
        </w:rPr>
        <w:t>морских птиц, убивая их. Пакеты входят в список основных загрязнителей прибрежных территорий, а в городах они забивают канализацию, из-за чего случаются наводнения.</w:t>
      </w:r>
    </w:p>
    <w:p w:rsidR="007A7FDD" w:rsidRPr="00D86C0B" w:rsidRDefault="001C00B4" w:rsidP="00D86C0B">
      <w:pPr>
        <w:pStyle w:val="a6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</w:t>
      </w:r>
      <w:r w:rsidR="007A7FDD" w:rsidRPr="00D86C0B">
        <w:rPr>
          <w:rFonts w:ascii="Times New Roman" w:hAnsi="Times New Roman"/>
          <w:sz w:val="28"/>
          <w:szCs w:val="28"/>
          <w:lang w:eastAsia="ru-RU"/>
        </w:rPr>
        <w:t>За год в мире используется </w:t>
      </w:r>
      <w:r w:rsidR="007A7FDD" w:rsidRPr="00D86C0B">
        <w:rPr>
          <w:rFonts w:ascii="Times New Roman" w:hAnsi="Times New Roman"/>
          <w:b/>
          <w:bCs/>
          <w:sz w:val="28"/>
          <w:szCs w:val="28"/>
          <w:lang w:eastAsia="ru-RU"/>
        </w:rPr>
        <w:t>500 миллиардов пакетов</w:t>
      </w:r>
      <w:r w:rsidR="007A7FDD" w:rsidRPr="00D86C0B">
        <w:rPr>
          <w:rFonts w:ascii="Times New Roman" w:hAnsi="Times New Roman"/>
          <w:sz w:val="28"/>
          <w:szCs w:val="28"/>
          <w:lang w:eastAsia="ru-RU"/>
        </w:rPr>
        <w:t>, в России — 26,5 миллиардов (5% от мирового потребления).</w:t>
      </w:r>
    </w:p>
    <w:p w:rsidR="007A7FDD" w:rsidRPr="00D86C0B" w:rsidRDefault="004A071B" w:rsidP="00D86C0B">
      <w:pPr>
        <w:pStyle w:val="a6"/>
        <w:jc w:val="both"/>
        <w:rPr>
          <w:rStyle w:val="c0"/>
          <w:rFonts w:ascii="Times New Roman" w:hAnsi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D86C0B">
        <w:rPr>
          <w:rStyle w:val="c0"/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 </w:t>
      </w:r>
      <w:r w:rsidRPr="00D86C0B">
        <w:rPr>
          <w:rStyle w:val="c0"/>
          <w:rFonts w:ascii="Times New Roman" w:hAnsi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 В </w:t>
      </w:r>
      <w:r w:rsidR="00431AAB" w:rsidRPr="00D86C0B">
        <w:rPr>
          <w:rStyle w:val="c0"/>
          <w:rFonts w:ascii="Times New Roman" w:hAnsi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наши дни ежегодно</w:t>
      </w:r>
      <w:r w:rsidRPr="00D86C0B">
        <w:rPr>
          <w:rStyle w:val="c27"/>
          <w:rFonts w:ascii="Times New Roman" w:hAnsi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производятся и выбрасываются миллионы полиэтиленовых пакетов</w:t>
      </w:r>
      <w:r w:rsidRPr="00D86C0B">
        <w:rPr>
          <w:rStyle w:val="c0"/>
          <w:rFonts w:ascii="Times New Roman" w:hAnsi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. Огромное количество мусора на улицах нашего города заставило нас задуматься над вопросом: что нужно сделать, чтобы город стал более чистым?</w:t>
      </w:r>
    </w:p>
    <w:p w:rsidR="002407EA" w:rsidRPr="00D86C0B" w:rsidRDefault="00926944" w:rsidP="00D86C0B">
      <w:pPr>
        <w:pStyle w:val="a6"/>
        <w:jc w:val="both"/>
        <w:rPr>
          <w:rFonts w:ascii="Times New Roman" w:hAnsi="Times New Roman"/>
          <w:color w:val="000000"/>
          <w:sz w:val="28"/>
          <w:szCs w:val="28"/>
        </w:rPr>
      </w:pPr>
      <w:hyperlink r:id="rId16" w:history="1">
        <w:r w:rsidR="002407EA" w:rsidRPr="00D86C0B">
          <w:rPr>
            <w:rStyle w:val="a5"/>
            <w:rFonts w:ascii="Times New Roman" w:hAnsi="Times New Roman"/>
            <w:color w:val="auto"/>
            <w:sz w:val="28"/>
            <w:szCs w:val="28"/>
            <w:u w:val="none"/>
          </w:rPr>
          <w:t>Пакеты</w:t>
        </w:r>
      </w:hyperlink>
      <w:r w:rsidR="002407EA" w:rsidRPr="00D86C0B">
        <w:rPr>
          <w:rStyle w:val="apple-converted-space"/>
          <w:rFonts w:ascii="Times New Roman" w:hAnsi="Times New Roman"/>
          <w:sz w:val="28"/>
          <w:szCs w:val="28"/>
        </w:rPr>
        <w:t> </w:t>
      </w:r>
      <w:r w:rsidR="002407EA" w:rsidRPr="00D86C0B">
        <w:rPr>
          <w:rFonts w:ascii="Times New Roman" w:hAnsi="Times New Roman"/>
          <w:sz w:val="28"/>
          <w:szCs w:val="28"/>
        </w:rPr>
        <w:t>являются самым популярным видом упаковки для продукции. Однако</w:t>
      </w:r>
      <w:r w:rsidR="002407EA" w:rsidRPr="00D86C0B">
        <w:rPr>
          <w:rFonts w:ascii="Times New Roman" w:hAnsi="Times New Roman"/>
          <w:color w:val="000000"/>
          <w:sz w:val="28"/>
          <w:szCs w:val="28"/>
        </w:rPr>
        <w:t xml:space="preserve"> мало кто знает, что созданы </w:t>
      </w:r>
      <w:r w:rsidR="000229C2" w:rsidRPr="00D86C0B">
        <w:rPr>
          <w:rFonts w:ascii="Times New Roman" w:hAnsi="Times New Roman"/>
          <w:color w:val="000000"/>
          <w:sz w:val="28"/>
          <w:szCs w:val="28"/>
        </w:rPr>
        <w:t>они,</w:t>
      </w:r>
      <w:r w:rsidR="002407EA" w:rsidRPr="00D86C0B">
        <w:rPr>
          <w:rFonts w:ascii="Times New Roman" w:hAnsi="Times New Roman"/>
          <w:color w:val="000000"/>
          <w:sz w:val="28"/>
          <w:szCs w:val="28"/>
        </w:rPr>
        <w:t xml:space="preserve"> были сравнительно недавно, примерно в середине 19-го века.</w:t>
      </w:r>
    </w:p>
    <w:p w:rsidR="002407EA" w:rsidRPr="00D86C0B" w:rsidRDefault="00431AAB" w:rsidP="00D86C0B">
      <w:pPr>
        <w:pStyle w:val="a6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</w:t>
      </w:r>
      <w:r w:rsidRPr="00D86C0B">
        <w:rPr>
          <w:rFonts w:ascii="Times New Roman" w:hAnsi="Times New Roman"/>
          <w:color w:val="000000"/>
          <w:sz w:val="28"/>
          <w:szCs w:val="28"/>
        </w:rPr>
        <w:t>До того момента</w:t>
      </w:r>
      <w:r w:rsidR="002407EA" w:rsidRPr="00D86C0B">
        <w:rPr>
          <w:rFonts w:ascii="Times New Roman" w:hAnsi="Times New Roman"/>
          <w:color w:val="000000"/>
          <w:sz w:val="28"/>
          <w:szCs w:val="28"/>
        </w:rPr>
        <w:t xml:space="preserve"> люди складывали покупки в корзины, сумки, сундучки и полотняные мешки.</w:t>
      </w:r>
    </w:p>
    <w:p w:rsidR="002407EA" w:rsidRPr="00D86C0B" w:rsidRDefault="00431AAB" w:rsidP="00D86C0B">
      <w:pPr>
        <w:pStyle w:val="a6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</w:t>
      </w:r>
      <w:r w:rsidR="002407EA" w:rsidRPr="00D86C0B">
        <w:rPr>
          <w:rFonts w:ascii="Times New Roman" w:hAnsi="Times New Roman"/>
          <w:color w:val="000000"/>
          <w:sz w:val="28"/>
          <w:szCs w:val="28"/>
        </w:rPr>
        <w:t>Первым был придуман пакет из бумаги британским изобретателем в</w:t>
      </w:r>
      <w:r w:rsidR="002407EA" w:rsidRPr="00D86C0B">
        <w:rPr>
          <w:rStyle w:val="apple-converted-space"/>
          <w:rFonts w:ascii="Times New Roman" w:hAnsi="Times New Roman"/>
          <w:color w:val="000000"/>
          <w:sz w:val="28"/>
          <w:szCs w:val="28"/>
        </w:rPr>
        <w:t> </w:t>
      </w:r>
      <w:r w:rsidR="002407EA" w:rsidRPr="00D86C0B">
        <w:rPr>
          <w:rFonts w:ascii="Times New Roman" w:hAnsi="Times New Roman"/>
          <w:b/>
          <w:bCs/>
          <w:color w:val="000000"/>
          <w:sz w:val="28"/>
          <w:szCs w:val="28"/>
        </w:rPr>
        <w:t>1859</w:t>
      </w:r>
      <w:r w:rsidR="002407EA" w:rsidRPr="00D86C0B">
        <w:rPr>
          <w:rStyle w:val="apple-converted-space"/>
          <w:rFonts w:ascii="Times New Roman" w:hAnsi="Times New Roman"/>
          <w:color w:val="000000"/>
          <w:sz w:val="28"/>
          <w:szCs w:val="28"/>
        </w:rPr>
        <w:t> </w:t>
      </w:r>
      <w:r w:rsidR="002407EA" w:rsidRPr="00D86C0B">
        <w:rPr>
          <w:rFonts w:ascii="Times New Roman" w:hAnsi="Times New Roman"/>
          <w:color w:val="000000"/>
          <w:sz w:val="28"/>
          <w:szCs w:val="28"/>
        </w:rPr>
        <w:t>году</w:t>
      </w:r>
      <w:r w:rsidR="002407EA" w:rsidRPr="00D86C0B">
        <w:rPr>
          <w:rFonts w:ascii="Times New Roman" w:hAnsi="Times New Roman"/>
          <w:b/>
          <w:bCs/>
          <w:color w:val="000000"/>
          <w:sz w:val="28"/>
          <w:szCs w:val="28"/>
        </w:rPr>
        <w:t>Уильям Гудейлом</w:t>
      </w:r>
      <w:r w:rsidR="002407EA" w:rsidRPr="00D86C0B">
        <w:rPr>
          <w:rFonts w:ascii="Times New Roman" w:hAnsi="Times New Roman"/>
          <w:color w:val="000000"/>
          <w:sz w:val="28"/>
          <w:szCs w:val="28"/>
        </w:rPr>
        <w:t>. На каждый кулек наносилось название продукта. Такая упаковка очень понравилась горожанам и облегчала переноску покупок. Но при всех плюсах были и минусы: одни могли рассыпаться в руках, д</w:t>
      </w:r>
      <w:r w:rsidR="00D01733" w:rsidRPr="00D86C0B">
        <w:rPr>
          <w:rFonts w:ascii="Times New Roman" w:hAnsi="Times New Roman"/>
          <w:color w:val="000000"/>
          <w:sz w:val="28"/>
          <w:szCs w:val="28"/>
        </w:rPr>
        <w:t>ругие - было не</w:t>
      </w:r>
      <w:r w:rsidR="002407EA" w:rsidRPr="00D86C0B">
        <w:rPr>
          <w:rFonts w:ascii="Times New Roman" w:hAnsi="Times New Roman"/>
          <w:color w:val="000000"/>
          <w:sz w:val="28"/>
          <w:szCs w:val="28"/>
        </w:rPr>
        <w:t>удобно нести.</w:t>
      </w:r>
    </w:p>
    <w:p w:rsidR="002407EA" w:rsidRPr="00D86C0B" w:rsidRDefault="002407EA" w:rsidP="00D86C0B">
      <w:pPr>
        <w:pStyle w:val="a6"/>
        <w:jc w:val="both"/>
        <w:rPr>
          <w:rFonts w:ascii="Times New Roman" w:hAnsi="Times New Roman"/>
          <w:color w:val="000000"/>
          <w:sz w:val="28"/>
          <w:szCs w:val="28"/>
        </w:rPr>
      </w:pPr>
      <w:r w:rsidRPr="00D86C0B">
        <w:rPr>
          <w:rFonts w:ascii="Times New Roman" w:hAnsi="Times New Roman"/>
          <w:color w:val="000000"/>
          <w:sz w:val="28"/>
          <w:szCs w:val="28"/>
        </w:rPr>
        <w:t>Проблему решил изобретатель</w:t>
      </w:r>
      <w:r w:rsidRPr="00D86C0B">
        <w:rPr>
          <w:rStyle w:val="apple-converted-space"/>
          <w:rFonts w:ascii="Times New Roman" w:hAnsi="Times New Roman"/>
          <w:color w:val="000000"/>
          <w:sz w:val="28"/>
          <w:szCs w:val="28"/>
        </w:rPr>
        <w:t> </w:t>
      </w:r>
      <w:r w:rsidRPr="00D86C0B">
        <w:rPr>
          <w:rFonts w:ascii="Times New Roman" w:hAnsi="Times New Roman"/>
          <w:b/>
          <w:bCs/>
          <w:color w:val="000000"/>
          <w:sz w:val="28"/>
          <w:szCs w:val="28"/>
        </w:rPr>
        <w:t xml:space="preserve">Лютер </w:t>
      </w:r>
      <w:proofErr w:type="spellStart"/>
      <w:r w:rsidRPr="00D86C0B">
        <w:rPr>
          <w:rFonts w:ascii="Times New Roman" w:hAnsi="Times New Roman"/>
          <w:b/>
          <w:bCs/>
          <w:color w:val="000000"/>
          <w:sz w:val="28"/>
          <w:szCs w:val="28"/>
        </w:rPr>
        <w:t>Кроуэлл</w:t>
      </w:r>
      <w:proofErr w:type="spellEnd"/>
      <w:r w:rsidRPr="00D86C0B">
        <w:rPr>
          <w:rFonts w:ascii="Times New Roman" w:hAnsi="Times New Roman"/>
          <w:color w:val="000000"/>
          <w:sz w:val="28"/>
          <w:szCs w:val="28"/>
        </w:rPr>
        <w:t>. Он придумал бумажный пакет с плоским дном в</w:t>
      </w:r>
      <w:r w:rsidRPr="00D86C0B">
        <w:rPr>
          <w:rStyle w:val="apple-converted-space"/>
          <w:rFonts w:ascii="Times New Roman" w:hAnsi="Times New Roman"/>
          <w:color w:val="000000"/>
          <w:sz w:val="28"/>
          <w:szCs w:val="28"/>
        </w:rPr>
        <w:t> </w:t>
      </w:r>
      <w:r w:rsidRPr="00D86C0B">
        <w:rPr>
          <w:rFonts w:ascii="Times New Roman" w:hAnsi="Times New Roman"/>
          <w:b/>
          <w:bCs/>
          <w:color w:val="000000"/>
          <w:sz w:val="28"/>
          <w:szCs w:val="28"/>
        </w:rPr>
        <w:t>1870-м</w:t>
      </w:r>
      <w:r w:rsidRPr="00D86C0B">
        <w:rPr>
          <w:rStyle w:val="apple-converted-space"/>
          <w:rFonts w:ascii="Times New Roman" w:hAnsi="Times New Roman"/>
          <w:color w:val="000000"/>
          <w:sz w:val="28"/>
          <w:szCs w:val="28"/>
        </w:rPr>
        <w:t> </w:t>
      </w:r>
      <w:r w:rsidRPr="00D86C0B">
        <w:rPr>
          <w:rFonts w:ascii="Times New Roman" w:hAnsi="Times New Roman"/>
          <w:color w:val="000000"/>
          <w:sz w:val="28"/>
          <w:szCs w:val="28"/>
        </w:rPr>
        <w:t xml:space="preserve">году. Сначала пакеты были однотонными, но потом на них начали наносить рисунок, используя плоскую печать. Таким образом, владельцы магазинов получили возможность размещать на упаковке свою рекламу. Позднее, к пакетам стали приделывать ручки. Форма же оставалась неизменной. Бумажными пакетами с плоским дном во всем мире </w:t>
      </w:r>
      <w:proofErr w:type="gramStart"/>
      <w:r w:rsidRPr="00D86C0B">
        <w:rPr>
          <w:rFonts w:ascii="Times New Roman" w:hAnsi="Times New Roman"/>
          <w:color w:val="000000"/>
          <w:sz w:val="28"/>
          <w:szCs w:val="28"/>
        </w:rPr>
        <w:t>пользуются по сей</w:t>
      </w:r>
      <w:proofErr w:type="gramEnd"/>
      <w:r w:rsidRPr="00D86C0B">
        <w:rPr>
          <w:rFonts w:ascii="Times New Roman" w:hAnsi="Times New Roman"/>
          <w:color w:val="000000"/>
          <w:sz w:val="28"/>
          <w:szCs w:val="28"/>
        </w:rPr>
        <w:t xml:space="preserve"> день, изменяются лишь виды бумаги и внешний вид.</w:t>
      </w:r>
    </w:p>
    <w:p w:rsidR="002407EA" w:rsidRPr="00D86C0B" w:rsidRDefault="0088046E" w:rsidP="00D86C0B">
      <w:pPr>
        <w:pStyle w:val="a6"/>
        <w:jc w:val="both"/>
        <w:rPr>
          <w:rStyle w:val="apple-converted-space"/>
          <w:rFonts w:ascii="Times New Roman" w:hAnsi="Times New Roman"/>
          <w:color w:val="222121"/>
          <w:sz w:val="28"/>
          <w:szCs w:val="28"/>
        </w:rPr>
      </w:pPr>
      <w:r>
        <w:rPr>
          <w:rFonts w:ascii="Times New Roman" w:hAnsi="Times New Roman"/>
          <w:color w:val="222121"/>
          <w:sz w:val="28"/>
          <w:szCs w:val="28"/>
        </w:rPr>
        <w:t xml:space="preserve">      </w:t>
      </w:r>
      <w:r w:rsidR="002407EA" w:rsidRPr="00D86C0B">
        <w:rPr>
          <w:rFonts w:ascii="Times New Roman" w:hAnsi="Times New Roman"/>
          <w:color w:val="222121"/>
          <w:sz w:val="28"/>
          <w:szCs w:val="28"/>
        </w:rPr>
        <w:t>Первые пакеты в России появили</w:t>
      </w:r>
      <w:r w:rsidR="000229C2" w:rsidRPr="00D86C0B">
        <w:rPr>
          <w:rFonts w:ascii="Times New Roman" w:hAnsi="Times New Roman"/>
          <w:color w:val="222121"/>
          <w:sz w:val="28"/>
          <w:szCs w:val="28"/>
        </w:rPr>
        <w:t>сь около 15 - 25</w:t>
      </w:r>
      <w:r w:rsidR="002407EA" w:rsidRPr="00D86C0B">
        <w:rPr>
          <w:rFonts w:ascii="Times New Roman" w:hAnsi="Times New Roman"/>
          <w:color w:val="222121"/>
          <w:sz w:val="28"/>
          <w:szCs w:val="28"/>
        </w:rPr>
        <w:t xml:space="preserve"> лет назад. На смену сеткам и авоськам пришли полиэтиленовые пакеты различных моделей. В связи с </w:t>
      </w:r>
      <w:r w:rsidR="002407EA" w:rsidRPr="00D86C0B">
        <w:rPr>
          <w:rFonts w:ascii="Times New Roman" w:hAnsi="Times New Roman"/>
          <w:color w:val="222121"/>
          <w:sz w:val="28"/>
          <w:szCs w:val="28"/>
        </w:rPr>
        <w:lastRenderedPageBreak/>
        <w:t>большой выносливостью и экономичностью полиэтиленовые пакеты стали пользоваться большим спросом.</w:t>
      </w:r>
      <w:r w:rsidR="002407EA" w:rsidRPr="00D86C0B">
        <w:rPr>
          <w:rStyle w:val="apple-converted-space"/>
          <w:rFonts w:ascii="Times New Roman" w:hAnsi="Times New Roman"/>
          <w:color w:val="222121"/>
          <w:sz w:val="28"/>
          <w:szCs w:val="28"/>
        </w:rPr>
        <w:t> </w:t>
      </w:r>
    </w:p>
    <w:p w:rsidR="0088046E" w:rsidRDefault="00431AAB" w:rsidP="00D86C0B">
      <w:pPr>
        <w:pStyle w:val="a6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</w:t>
      </w:r>
      <w:r w:rsidR="000229C2" w:rsidRPr="00D86C0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Теперь ученые работают над созданием недорогих в производстве пакетов, которые не будут ухудшать экологическую ситуацию. Осенью 2004 года в Великобритании были запущены в производство первые в мире</w:t>
      </w:r>
      <w:r w:rsidR="000229C2" w:rsidRPr="00D86C0B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r w:rsidR="000229C2" w:rsidRPr="00D86C0B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биоразлагаемые пакеты</w:t>
      </w:r>
      <w:r w:rsidR="000229C2" w:rsidRPr="00D86C0B">
        <w:rPr>
          <w:rStyle w:val="apple-converted-space"/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 </w:t>
      </w:r>
      <w:r w:rsidR="000229C2" w:rsidRPr="00D86C0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для хлеба. Новый материал, из которого производятся пакеты, распадается на углекислый газ и воду за четыре года. </w:t>
      </w:r>
    </w:p>
    <w:p w:rsidR="000229C2" w:rsidRPr="00D86C0B" w:rsidRDefault="0088046E" w:rsidP="0088046E">
      <w:pPr>
        <w:pStyle w:val="a6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Pr="0088046E">
        <w:rPr>
          <w:rFonts w:ascii="Times New Roman" w:hAnsi="Times New Roman"/>
          <w:sz w:val="28"/>
          <w:szCs w:val="28"/>
        </w:rPr>
        <w:t xml:space="preserve"> </w:t>
      </w:r>
      <w:r w:rsidR="000229C2" w:rsidRPr="0088046E">
        <w:rPr>
          <w:rFonts w:ascii="Times New Roman" w:hAnsi="Times New Roman"/>
          <w:sz w:val="28"/>
          <w:szCs w:val="28"/>
        </w:rPr>
        <w:t>А в Норвегии крупные столичные универмаги</w:t>
      </w:r>
      <w:r w:rsidR="000229C2" w:rsidRPr="00D86C0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оснастили</w:t>
      </w:r>
      <w:r w:rsidR="000229C2" w:rsidRPr="00D86C0B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r w:rsidR="000229C2" w:rsidRPr="00D86C0B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самоликвидирующимися пакетами</w:t>
      </w:r>
      <w:r w:rsidR="000229C2" w:rsidRPr="00D86C0B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r w:rsidR="000229C2" w:rsidRPr="00D86C0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для пищевых продуктов. Они изготовлены из полимера на основе кукурузного крахмала, выдерживают большой вес и не наносят ущерба природе. Единственным недостатком этой упаковки является ее дороговизна. Но пока изобретения ученых еще не поступили в массовое производство, полиэтилен продолжает пользоваться огромным спросом, и конкурировать с этой упаковкой могут только старые </w:t>
      </w:r>
      <w:r w:rsidR="000229C2" w:rsidRPr="00D86C0B">
        <w:rPr>
          <w:rFonts w:ascii="Times New Roman" w:hAnsi="Times New Roman"/>
          <w:sz w:val="28"/>
          <w:szCs w:val="28"/>
          <w:shd w:val="clear" w:color="auto" w:fill="FFFFFF"/>
        </w:rPr>
        <w:t>добрые</w:t>
      </w:r>
      <w:hyperlink r:id="rId17" w:history="1">
        <w:r w:rsidR="000229C2" w:rsidRPr="00D86C0B">
          <w:rPr>
            <w:rStyle w:val="a5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</w:rPr>
          <w:t>бумажные пакеты</w:t>
        </w:r>
      </w:hyperlink>
      <w:r w:rsidR="000229C2" w:rsidRPr="00D86C0B">
        <w:rPr>
          <w:rFonts w:ascii="Times New Roman" w:hAnsi="Times New Roman"/>
          <w:sz w:val="28"/>
          <w:szCs w:val="28"/>
          <w:shd w:val="clear" w:color="auto" w:fill="FFFFFF"/>
        </w:rPr>
        <w:t xml:space="preserve">. </w:t>
      </w:r>
    </w:p>
    <w:p w:rsidR="0088046E" w:rsidRDefault="0088046E" w:rsidP="00D86C0B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88046E">
        <w:rPr>
          <w:rFonts w:ascii="Times New Roman" w:hAnsi="Times New Roman"/>
          <w:sz w:val="28"/>
          <w:szCs w:val="28"/>
        </w:rPr>
        <w:t xml:space="preserve">      Р</w:t>
      </w:r>
      <w:r w:rsidR="000229C2" w:rsidRPr="0088046E">
        <w:rPr>
          <w:rFonts w:ascii="Times New Roman" w:hAnsi="Times New Roman"/>
          <w:sz w:val="28"/>
          <w:szCs w:val="28"/>
        </w:rPr>
        <w:t>яд стран решил перенять Ирландский опыт. Германия, Австралия, США уже подумывают сказать «нет» полиэтиленовым пакетам потому что:</w:t>
      </w:r>
    </w:p>
    <w:p w:rsidR="0088046E" w:rsidRDefault="000229C2" w:rsidP="0088046E">
      <w:pPr>
        <w:pStyle w:val="a6"/>
        <w:numPr>
          <w:ilvl w:val="0"/>
          <w:numId w:val="26"/>
        </w:numPr>
        <w:jc w:val="both"/>
        <w:rPr>
          <w:rFonts w:ascii="Times New Roman" w:hAnsi="Times New Roman"/>
          <w:color w:val="000000"/>
          <w:sz w:val="28"/>
          <w:szCs w:val="28"/>
        </w:rPr>
      </w:pPr>
      <w:r w:rsidRPr="00D86C0B">
        <w:rPr>
          <w:rFonts w:ascii="Times New Roman" w:hAnsi="Times New Roman"/>
          <w:b/>
          <w:bCs/>
          <w:color w:val="000000"/>
          <w:sz w:val="28"/>
          <w:szCs w:val="28"/>
        </w:rPr>
        <w:t>400 лет —</w:t>
      </w:r>
      <w:r w:rsidRPr="00D86C0B">
        <w:rPr>
          <w:rStyle w:val="apple-converted-space"/>
          <w:rFonts w:ascii="Times New Roman" w:hAnsi="Times New Roman"/>
          <w:b/>
          <w:bCs/>
          <w:color w:val="000000"/>
          <w:sz w:val="28"/>
          <w:szCs w:val="28"/>
        </w:rPr>
        <w:t> </w:t>
      </w:r>
      <w:r w:rsidRPr="00D86C0B">
        <w:rPr>
          <w:rFonts w:ascii="Times New Roman" w:hAnsi="Times New Roman"/>
          <w:color w:val="000000"/>
          <w:sz w:val="28"/>
          <w:szCs w:val="28"/>
        </w:rPr>
        <w:t>время разложения одного полиэтиленового пакета в природе</w:t>
      </w:r>
      <w:r w:rsidR="0088046E">
        <w:rPr>
          <w:rFonts w:ascii="Times New Roman" w:hAnsi="Times New Roman"/>
          <w:color w:val="000000"/>
          <w:sz w:val="28"/>
          <w:szCs w:val="28"/>
        </w:rPr>
        <w:t>;</w:t>
      </w:r>
    </w:p>
    <w:p w:rsidR="0088046E" w:rsidRDefault="000229C2" w:rsidP="0088046E">
      <w:pPr>
        <w:pStyle w:val="a6"/>
        <w:numPr>
          <w:ilvl w:val="0"/>
          <w:numId w:val="26"/>
        </w:numPr>
        <w:jc w:val="both"/>
        <w:rPr>
          <w:rFonts w:ascii="Times New Roman" w:hAnsi="Times New Roman"/>
          <w:color w:val="000000"/>
          <w:sz w:val="28"/>
          <w:szCs w:val="28"/>
        </w:rPr>
      </w:pPr>
      <w:r w:rsidRPr="00D86C0B">
        <w:rPr>
          <w:rFonts w:ascii="Times New Roman" w:hAnsi="Times New Roman"/>
          <w:b/>
          <w:bCs/>
          <w:color w:val="000000"/>
          <w:sz w:val="28"/>
          <w:szCs w:val="28"/>
        </w:rPr>
        <w:t>60%</w:t>
      </w:r>
      <w:r w:rsidRPr="00D86C0B">
        <w:rPr>
          <w:rStyle w:val="apple-converted-space"/>
          <w:rFonts w:ascii="Times New Roman" w:hAnsi="Times New Roman"/>
          <w:b/>
          <w:bCs/>
          <w:color w:val="000000"/>
          <w:sz w:val="28"/>
          <w:szCs w:val="28"/>
        </w:rPr>
        <w:t> </w:t>
      </w:r>
      <w:r w:rsidRPr="00D86C0B">
        <w:rPr>
          <w:rFonts w:ascii="Times New Roman" w:hAnsi="Times New Roman"/>
          <w:color w:val="000000"/>
          <w:sz w:val="28"/>
          <w:szCs w:val="28"/>
        </w:rPr>
        <w:t>полиэтиленовых пакетов не разлагаются и не сжигаются</w:t>
      </w:r>
      <w:r w:rsidR="0088046E">
        <w:rPr>
          <w:rFonts w:ascii="Times New Roman" w:hAnsi="Times New Roman"/>
          <w:color w:val="000000"/>
          <w:sz w:val="28"/>
          <w:szCs w:val="28"/>
        </w:rPr>
        <w:t>;</w:t>
      </w:r>
    </w:p>
    <w:p w:rsidR="0088046E" w:rsidRDefault="000229C2" w:rsidP="0088046E">
      <w:pPr>
        <w:pStyle w:val="a6"/>
        <w:numPr>
          <w:ilvl w:val="0"/>
          <w:numId w:val="26"/>
        </w:numPr>
        <w:jc w:val="both"/>
        <w:rPr>
          <w:rFonts w:ascii="Times New Roman" w:hAnsi="Times New Roman"/>
          <w:color w:val="000000"/>
          <w:sz w:val="28"/>
          <w:szCs w:val="28"/>
        </w:rPr>
      </w:pPr>
      <w:r w:rsidRPr="00D86C0B">
        <w:rPr>
          <w:rFonts w:ascii="Times New Roman" w:hAnsi="Times New Roman"/>
          <w:b/>
          <w:bCs/>
          <w:color w:val="000000"/>
          <w:sz w:val="28"/>
          <w:szCs w:val="28"/>
        </w:rPr>
        <w:t>более 60%</w:t>
      </w:r>
      <w:r w:rsidRPr="00D86C0B">
        <w:rPr>
          <w:rStyle w:val="apple-converted-space"/>
          <w:rFonts w:ascii="Times New Roman" w:hAnsi="Times New Roman"/>
          <w:b/>
          <w:bCs/>
          <w:color w:val="000000"/>
          <w:sz w:val="28"/>
          <w:szCs w:val="28"/>
        </w:rPr>
        <w:t> </w:t>
      </w:r>
      <w:r w:rsidRPr="00D86C0B">
        <w:rPr>
          <w:rFonts w:ascii="Times New Roman" w:hAnsi="Times New Roman"/>
          <w:color w:val="000000"/>
          <w:sz w:val="28"/>
          <w:szCs w:val="28"/>
        </w:rPr>
        <w:t>отходов, загрязняющих морское дно — полиэтиленовые пакеты</w:t>
      </w:r>
      <w:r w:rsidR="0088046E">
        <w:rPr>
          <w:rFonts w:ascii="Times New Roman" w:hAnsi="Times New Roman"/>
          <w:color w:val="000000"/>
          <w:sz w:val="28"/>
          <w:szCs w:val="28"/>
        </w:rPr>
        <w:t>;</w:t>
      </w:r>
    </w:p>
    <w:p w:rsidR="0088046E" w:rsidRDefault="000229C2" w:rsidP="0088046E">
      <w:pPr>
        <w:pStyle w:val="a6"/>
        <w:numPr>
          <w:ilvl w:val="0"/>
          <w:numId w:val="26"/>
        </w:numPr>
        <w:jc w:val="both"/>
        <w:rPr>
          <w:rFonts w:ascii="Times New Roman" w:hAnsi="Times New Roman"/>
          <w:color w:val="000000"/>
          <w:sz w:val="28"/>
          <w:szCs w:val="28"/>
        </w:rPr>
      </w:pPr>
      <w:r w:rsidRPr="00D86C0B">
        <w:rPr>
          <w:rFonts w:ascii="Times New Roman" w:hAnsi="Times New Roman"/>
          <w:b/>
          <w:bCs/>
          <w:color w:val="000000"/>
          <w:sz w:val="28"/>
          <w:szCs w:val="28"/>
        </w:rPr>
        <w:t>20 минут —</w:t>
      </w:r>
      <w:r w:rsidRPr="00D86C0B">
        <w:rPr>
          <w:rStyle w:val="apple-converted-space"/>
          <w:rFonts w:ascii="Times New Roman" w:hAnsi="Times New Roman"/>
          <w:b/>
          <w:bCs/>
          <w:color w:val="000000"/>
          <w:sz w:val="28"/>
          <w:szCs w:val="28"/>
        </w:rPr>
        <w:t> </w:t>
      </w:r>
      <w:r w:rsidRPr="00D86C0B">
        <w:rPr>
          <w:rFonts w:ascii="Times New Roman" w:hAnsi="Times New Roman"/>
          <w:color w:val="000000"/>
          <w:sz w:val="28"/>
          <w:szCs w:val="28"/>
        </w:rPr>
        <w:t>среднее время использования 1 полиэтиленового пакета</w:t>
      </w:r>
      <w:r w:rsidR="00D01733" w:rsidRPr="00D86C0B">
        <w:rPr>
          <w:rFonts w:ascii="Times New Roman" w:hAnsi="Times New Roman"/>
          <w:color w:val="000000"/>
          <w:sz w:val="28"/>
          <w:szCs w:val="28"/>
        </w:rPr>
        <w:t xml:space="preserve">. </w:t>
      </w:r>
    </w:p>
    <w:p w:rsidR="000229C2" w:rsidRPr="00D86C0B" w:rsidRDefault="00D01733" w:rsidP="00BE5618">
      <w:pPr>
        <w:pStyle w:val="a6"/>
        <w:rPr>
          <w:rFonts w:ascii="Times New Roman" w:hAnsi="Times New Roman"/>
          <w:color w:val="000000"/>
          <w:sz w:val="28"/>
          <w:szCs w:val="28"/>
        </w:rPr>
      </w:pPr>
      <w:r w:rsidRPr="00D86C0B">
        <w:rPr>
          <w:rFonts w:ascii="Times New Roman" w:hAnsi="Times New Roman"/>
          <w:color w:val="000000"/>
          <w:sz w:val="28"/>
          <w:szCs w:val="28"/>
        </w:rPr>
        <w:t>В нашей стране не ведется подобной борьбы с полиэтиленовыми пакетами. Ведь стоимость полиэтиленовых пакетов во много раз ниже стоимости любой другой упаковки.</w:t>
      </w:r>
      <w:r w:rsidR="000229C2" w:rsidRPr="00D86C0B">
        <w:rPr>
          <w:rFonts w:ascii="Times New Roman" w:hAnsi="Times New Roman"/>
          <w:color w:val="000000"/>
          <w:sz w:val="28"/>
          <w:szCs w:val="28"/>
        </w:rPr>
        <w:br/>
      </w:r>
      <w:r w:rsidR="00BE5618">
        <w:rPr>
          <w:rFonts w:ascii="Times New Roman" w:hAnsi="Times New Roman"/>
          <w:color w:val="000000"/>
          <w:sz w:val="28"/>
          <w:szCs w:val="28"/>
        </w:rPr>
        <w:t xml:space="preserve">      </w:t>
      </w:r>
      <w:r w:rsidR="000229C2" w:rsidRPr="00D86C0B">
        <w:rPr>
          <w:rFonts w:ascii="Times New Roman" w:hAnsi="Times New Roman"/>
          <w:color w:val="000000"/>
          <w:sz w:val="28"/>
          <w:szCs w:val="28"/>
        </w:rPr>
        <w:t>Мы обратились к этой проблеме, потому что полиэтиленовый пакет – это серьезный вред экологии.</w:t>
      </w:r>
    </w:p>
    <w:p w:rsidR="00431AAB" w:rsidRDefault="007A7FDD" w:rsidP="00D86C0B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D86C0B">
        <w:rPr>
          <w:rFonts w:ascii="Times New Roman" w:hAnsi="Times New Roman"/>
          <w:sz w:val="28"/>
          <w:szCs w:val="28"/>
        </w:rPr>
        <w:t xml:space="preserve">     </w:t>
      </w:r>
      <w:r w:rsidRPr="00D86C0B">
        <w:rPr>
          <w:rFonts w:ascii="Times New Roman" w:hAnsi="Times New Roman"/>
          <w:b/>
          <w:sz w:val="28"/>
          <w:szCs w:val="28"/>
        </w:rPr>
        <w:t>Цель  нашего исследования</w:t>
      </w:r>
      <w:r w:rsidRPr="00D86C0B">
        <w:rPr>
          <w:rFonts w:ascii="Times New Roman" w:hAnsi="Times New Roman"/>
          <w:b/>
          <w:i/>
          <w:sz w:val="28"/>
          <w:szCs w:val="28"/>
        </w:rPr>
        <w:t>:</w:t>
      </w:r>
      <w:r w:rsidRPr="00D86C0B">
        <w:rPr>
          <w:rFonts w:ascii="Times New Roman" w:hAnsi="Times New Roman"/>
          <w:sz w:val="28"/>
          <w:szCs w:val="28"/>
        </w:rPr>
        <w:t xml:space="preserve">  </w:t>
      </w:r>
    </w:p>
    <w:p w:rsidR="007A7FDD" w:rsidRPr="00D86C0B" w:rsidRDefault="00431AAB" w:rsidP="00431AAB">
      <w:pPr>
        <w:pStyle w:val="a6"/>
        <w:numPr>
          <w:ilvl w:val="0"/>
          <w:numId w:val="22"/>
        </w:numPr>
        <w:ind w:hanging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</w:t>
      </w:r>
      <w:r w:rsidR="007A7FDD" w:rsidRPr="00D86C0B">
        <w:rPr>
          <w:rFonts w:ascii="Times New Roman" w:hAnsi="Times New Roman"/>
          <w:sz w:val="28"/>
          <w:szCs w:val="28"/>
        </w:rPr>
        <w:t xml:space="preserve">зучение свойств   значение </w:t>
      </w:r>
      <w:r w:rsidRPr="00D86C0B">
        <w:rPr>
          <w:rFonts w:ascii="Times New Roman" w:hAnsi="Times New Roman"/>
          <w:sz w:val="28"/>
          <w:szCs w:val="28"/>
        </w:rPr>
        <w:t>пластиковых пакетов</w:t>
      </w:r>
      <w:r w:rsidR="007A7FDD" w:rsidRPr="00D86C0B">
        <w:rPr>
          <w:rFonts w:ascii="Times New Roman" w:hAnsi="Times New Roman"/>
          <w:sz w:val="28"/>
          <w:szCs w:val="28"/>
        </w:rPr>
        <w:t xml:space="preserve">  в жизни человека и природы</w:t>
      </w:r>
      <w:r w:rsidR="008F3929" w:rsidRPr="00D86C0B">
        <w:rPr>
          <w:rFonts w:ascii="Times New Roman" w:hAnsi="Times New Roman"/>
          <w:sz w:val="28"/>
          <w:szCs w:val="28"/>
        </w:rPr>
        <w:t>. Привлечение учащихся и родителей, общественности школы к данной проблеме</w:t>
      </w:r>
    </w:p>
    <w:p w:rsidR="007A7FDD" w:rsidRPr="00D86C0B" w:rsidRDefault="008F3929" w:rsidP="00D86C0B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  <w:r w:rsidRPr="00D86C0B">
        <w:rPr>
          <w:rFonts w:ascii="Times New Roman" w:hAnsi="Times New Roman"/>
          <w:b/>
          <w:sz w:val="28"/>
          <w:szCs w:val="28"/>
        </w:rPr>
        <w:t xml:space="preserve">     </w:t>
      </w:r>
      <w:r w:rsidR="007A7FDD" w:rsidRPr="00D86C0B">
        <w:rPr>
          <w:rFonts w:ascii="Times New Roman" w:hAnsi="Times New Roman"/>
          <w:b/>
          <w:sz w:val="28"/>
          <w:szCs w:val="28"/>
        </w:rPr>
        <w:t>Задачи:</w:t>
      </w:r>
    </w:p>
    <w:p w:rsidR="007A7FDD" w:rsidRPr="00D86C0B" w:rsidRDefault="00431AAB" w:rsidP="00431AAB">
      <w:pPr>
        <w:pStyle w:val="a6"/>
        <w:numPr>
          <w:ilvl w:val="0"/>
          <w:numId w:val="22"/>
        </w:numPr>
        <w:ind w:hanging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="007A7FDD" w:rsidRPr="00D86C0B">
        <w:rPr>
          <w:rFonts w:ascii="Times New Roman" w:hAnsi="Times New Roman"/>
          <w:sz w:val="28"/>
          <w:szCs w:val="28"/>
        </w:rPr>
        <w:t xml:space="preserve">ыяснить историю создания и применения </w:t>
      </w:r>
      <w:r w:rsidRPr="00D86C0B">
        <w:rPr>
          <w:rFonts w:ascii="Times New Roman" w:hAnsi="Times New Roman"/>
          <w:sz w:val="28"/>
          <w:szCs w:val="28"/>
        </w:rPr>
        <w:t>пластиковых пакетов</w:t>
      </w:r>
      <w:r w:rsidR="007A7FDD" w:rsidRPr="00D86C0B">
        <w:rPr>
          <w:rFonts w:ascii="Times New Roman" w:hAnsi="Times New Roman"/>
          <w:sz w:val="28"/>
          <w:szCs w:val="28"/>
        </w:rPr>
        <w:t>;</w:t>
      </w:r>
    </w:p>
    <w:p w:rsidR="007A7FDD" w:rsidRPr="00D86C0B" w:rsidRDefault="007A7FDD" w:rsidP="00431AAB">
      <w:pPr>
        <w:pStyle w:val="a6"/>
        <w:numPr>
          <w:ilvl w:val="0"/>
          <w:numId w:val="22"/>
        </w:numPr>
        <w:ind w:hanging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86C0B">
        <w:rPr>
          <w:rFonts w:ascii="Times New Roman" w:hAnsi="Times New Roman"/>
          <w:sz w:val="28"/>
          <w:szCs w:val="28"/>
        </w:rPr>
        <w:t xml:space="preserve">изучить химические свойства </w:t>
      </w:r>
      <w:r w:rsidR="00431AAB" w:rsidRPr="00D86C0B">
        <w:rPr>
          <w:rFonts w:ascii="Times New Roman" w:hAnsi="Times New Roman"/>
          <w:sz w:val="28"/>
          <w:szCs w:val="28"/>
        </w:rPr>
        <w:t>пластиковых пакетов</w:t>
      </w:r>
      <w:r w:rsidRPr="00D86C0B">
        <w:rPr>
          <w:rFonts w:ascii="Times New Roman" w:hAnsi="Times New Roman"/>
          <w:sz w:val="28"/>
          <w:szCs w:val="28"/>
        </w:rPr>
        <w:t>;</w:t>
      </w:r>
    </w:p>
    <w:p w:rsidR="00E572C5" w:rsidRPr="00D86C0B" w:rsidRDefault="007A7FDD" w:rsidP="00431AAB">
      <w:pPr>
        <w:pStyle w:val="a6"/>
        <w:numPr>
          <w:ilvl w:val="0"/>
          <w:numId w:val="22"/>
        </w:numPr>
        <w:ind w:hanging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86C0B">
        <w:rPr>
          <w:rFonts w:ascii="Times New Roman" w:hAnsi="Times New Roman"/>
          <w:sz w:val="28"/>
          <w:szCs w:val="28"/>
        </w:rPr>
        <w:t xml:space="preserve">найти полезное применение </w:t>
      </w:r>
      <w:r w:rsidR="00431AAB" w:rsidRPr="00D86C0B">
        <w:rPr>
          <w:rFonts w:ascii="Times New Roman" w:hAnsi="Times New Roman"/>
          <w:sz w:val="28"/>
          <w:szCs w:val="28"/>
        </w:rPr>
        <w:t>этому предмету</w:t>
      </w:r>
      <w:r w:rsidRPr="00D86C0B">
        <w:rPr>
          <w:rFonts w:ascii="Times New Roman" w:hAnsi="Times New Roman"/>
          <w:sz w:val="28"/>
          <w:szCs w:val="28"/>
        </w:rPr>
        <w:t>, т.е. утилизация</w:t>
      </w:r>
      <w:r w:rsidR="008F3929" w:rsidRPr="00D86C0B">
        <w:rPr>
          <w:rFonts w:ascii="Times New Roman" w:hAnsi="Times New Roman"/>
          <w:sz w:val="28"/>
          <w:szCs w:val="28"/>
        </w:rPr>
        <w:t>.</w:t>
      </w:r>
    </w:p>
    <w:p w:rsidR="00F652B6" w:rsidRPr="00D86C0B" w:rsidRDefault="00BE5618" w:rsidP="00D86C0B">
      <w:pPr>
        <w:pStyle w:val="a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</w:t>
      </w:r>
      <w:r w:rsidR="00F652B6" w:rsidRPr="00D86C0B">
        <w:rPr>
          <w:rFonts w:ascii="Times New Roman" w:hAnsi="Times New Roman"/>
          <w:b/>
          <w:sz w:val="28"/>
          <w:szCs w:val="28"/>
        </w:rPr>
        <w:t>Предмет исследования</w:t>
      </w:r>
      <w:r w:rsidR="00F652B6" w:rsidRPr="00D86C0B">
        <w:rPr>
          <w:rFonts w:ascii="Times New Roman" w:hAnsi="Times New Roman"/>
          <w:i/>
          <w:sz w:val="28"/>
          <w:szCs w:val="28"/>
        </w:rPr>
        <w:t>:</w:t>
      </w:r>
      <w:r w:rsidR="00F652B6" w:rsidRPr="00D86C0B">
        <w:rPr>
          <w:rFonts w:ascii="Times New Roman" w:hAnsi="Times New Roman"/>
          <w:sz w:val="28"/>
          <w:szCs w:val="28"/>
        </w:rPr>
        <w:t xml:space="preserve"> возможность вторичного использования пластиковых  пакетов.</w:t>
      </w:r>
    </w:p>
    <w:p w:rsidR="00F652B6" w:rsidRPr="00D86C0B" w:rsidRDefault="00BE5618" w:rsidP="00D86C0B">
      <w:pPr>
        <w:pStyle w:val="a6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F652B6" w:rsidRPr="00D86C0B">
        <w:rPr>
          <w:rFonts w:ascii="Times New Roman" w:hAnsi="Times New Roman"/>
          <w:b/>
          <w:sz w:val="28"/>
          <w:szCs w:val="28"/>
        </w:rPr>
        <w:t>Гипотеза:</w:t>
      </w:r>
      <w:r w:rsidR="00F652B6" w:rsidRPr="00D86C0B">
        <w:rPr>
          <w:rFonts w:ascii="Times New Roman" w:hAnsi="Times New Roman"/>
          <w:sz w:val="28"/>
          <w:szCs w:val="28"/>
        </w:rPr>
        <w:t xml:space="preserve">  предположим, что пластиковая упаковка засоряет землю и наносит вред   природе.</w:t>
      </w:r>
      <w:r w:rsidR="00F652B6" w:rsidRPr="00D86C0B">
        <w:rPr>
          <w:rFonts w:ascii="Times New Roman" w:hAnsi="Times New Roman"/>
          <w:b/>
          <w:i/>
          <w:sz w:val="28"/>
          <w:szCs w:val="28"/>
        </w:rPr>
        <w:t xml:space="preserve">    </w:t>
      </w:r>
    </w:p>
    <w:p w:rsidR="00F652B6" w:rsidRPr="00D86C0B" w:rsidRDefault="008F3929" w:rsidP="00D86C0B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D86C0B">
        <w:rPr>
          <w:rFonts w:ascii="Times New Roman" w:hAnsi="Times New Roman"/>
          <w:b/>
          <w:i/>
          <w:sz w:val="28"/>
          <w:szCs w:val="28"/>
        </w:rPr>
        <w:t xml:space="preserve">  </w:t>
      </w:r>
      <w:r w:rsidR="00F652B6" w:rsidRPr="00D86C0B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BE5618">
        <w:rPr>
          <w:rFonts w:ascii="Times New Roman" w:hAnsi="Times New Roman"/>
          <w:b/>
          <w:i/>
          <w:sz w:val="28"/>
          <w:szCs w:val="28"/>
        </w:rPr>
        <w:t xml:space="preserve">  </w:t>
      </w:r>
      <w:r w:rsidR="00F652B6" w:rsidRPr="00D86C0B">
        <w:rPr>
          <w:rFonts w:ascii="Times New Roman" w:hAnsi="Times New Roman"/>
          <w:b/>
          <w:sz w:val="28"/>
          <w:szCs w:val="28"/>
        </w:rPr>
        <w:t>Методы исследования:</w:t>
      </w:r>
    </w:p>
    <w:p w:rsidR="00431AAB" w:rsidRDefault="00F652B6" w:rsidP="00431AAB">
      <w:pPr>
        <w:pStyle w:val="a6"/>
        <w:numPr>
          <w:ilvl w:val="0"/>
          <w:numId w:val="24"/>
        </w:numPr>
        <w:ind w:hanging="792"/>
        <w:jc w:val="both"/>
        <w:rPr>
          <w:rFonts w:ascii="Times New Roman" w:hAnsi="Times New Roman"/>
          <w:sz w:val="28"/>
          <w:szCs w:val="28"/>
        </w:rPr>
      </w:pPr>
      <w:r w:rsidRPr="00D86C0B">
        <w:rPr>
          <w:rFonts w:ascii="Times New Roman" w:hAnsi="Times New Roman"/>
          <w:sz w:val="28"/>
          <w:szCs w:val="28"/>
        </w:rPr>
        <w:t xml:space="preserve">изучение литературных источников;  </w:t>
      </w:r>
    </w:p>
    <w:p w:rsidR="00431AAB" w:rsidRDefault="00F652B6" w:rsidP="00431AAB">
      <w:pPr>
        <w:pStyle w:val="a6"/>
        <w:numPr>
          <w:ilvl w:val="0"/>
          <w:numId w:val="24"/>
        </w:numPr>
        <w:ind w:hanging="792"/>
        <w:jc w:val="both"/>
        <w:rPr>
          <w:rFonts w:ascii="Times New Roman" w:hAnsi="Times New Roman"/>
          <w:sz w:val="28"/>
          <w:szCs w:val="28"/>
        </w:rPr>
      </w:pPr>
      <w:r w:rsidRPr="00D86C0B">
        <w:rPr>
          <w:rFonts w:ascii="Times New Roman" w:hAnsi="Times New Roman"/>
          <w:sz w:val="28"/>
          <w:szCs w:val="28"/>
        </w:rPr>
        <w:t xml:space="preserve">эксперимент;     </w:t>
      </w:r>
    </w:p>
    <w:p w:rsidR="00431AAB" w:rsidRDefault="00F652B6" w:rsidP="00431AAB">
      <w:pPr>
        <w:pStyle w:val="a6"/>
        <w:numPr>
          <w:ilvl w:val="0"/>
          <w:numId w:val="24"/>
        </w:numPr>
        <w:ind w:hanging="792"/>
        <w:jc w:val="both"/>
        <w:rPr>
          <w:rFonts w:ascii="Times New Roman" w:hAnsi="Times New Roman"/>
          <w:sz w:val="28"/>
          <w:szCs w:val="28"/>
        </w:rPr>
      </w:pPr>
      <w:r w:rsidRPr="00D86C0B">
        <w:rPr>
          <w:rFonts w:ascii="Times New Roman" w:hAnsi="Times New Roman"/>
          <w:sz w:val="28"/>
          <w:szCs w:val="28"/>
        </w:rPr>
        <w:t xml:space="preserve">социологический  опрос;                                       </w:t>
      </w:r>
    </w:p>
    <w:p w:rsidR="00F652B6" w:rsidRPr="00D86C0B" w:rsidRDefault="00F652B6" w:rsidP="00431AAB">
      <w:pPr>
        <w:pStyle w:val="a6"/>
        <w:numPr>
          <w:ilvl w:val="0"/>
          <w:numId w:val="24"/>
        </w:numPr>
        <w:ind w:hanging="792"/>
        <w:jc w:val="both"/>
        <w:rPr>
          <w:rFonts w:ascii="Times New Roman" w:hAnsi="Times New Roman"/>
          <w:sz w:val="28"/>
          <w:szCs w:val="28"/>
        </w:rPr>
      </w:pPr>
      <w:r w:rsidRPr="00D86C0B">
        <w:rPr>
          <w:rFonts w:ascii="Times New Roman" w:hAnsi="Times New Roman"/>
          <w:sz w:val="28"/>
          <w:szCs w:val="28"/>
        </w:rPr>
        <w:t>наблюдение.</w:t>
      </w:r>
    </w:p>
    <w:p w:rsidR="00F652B6" w:rsidRPr="00D86C0B" w:rsidRDefault="008F3929" w:rsidP="00D86C0B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D86C0B">
        <w:rPr>
          <w:rFonts w:ascii="Times New Roman" w:hAnsi="Times New Roman"/>
          <w:b/>
          <w:sz w:val="28"/>
          <w:szCs w:val="28"/>
        </w:rPr>
        <w:lastRenderedPageBreak/>
        <w:t xml:space="preserve">   </w:t>
      </w:r>
      <w:r w:rsidR="00F652B6" w:rsidRPr="00D86C0B">
        <w:rPr>
          <w:rFonts w:ascii="Times New Roman" w:hAnsi="Times New Roman"/>
          <w:b/>
          <w:sz w:val="28"/>
          <w:szCs w:val="28"/>
        </w:rPr>
        <w:t xml:space="preserve"> </w:t>
      </w:r>
      <w:r w:rsidR="00BE5618">
        <w:rPr>
          <w:rFonts w:ascii="Times New Roman" w:hAnsi="Times New Roman"/>
          <w:b/>
          <w:sz w:val="28"/>
          <w:szCs w:val="28"/>
        </w:rPr>
        <w:t xml:space="preserve">   </w:t>
      </w:r>
      <w:r w:rsidR="00F652B6" w:rsidRPr="00D86C0B">
        <w:rPr>
          <w:rFonts w:ascii="Times New Roman" w:hAnsi="Times New Roman"/>
          <w:b/>
          <w:sz w:val="28"/>
          <w:szCs w:val="28"/>
        </w:rPr>
        <w:t>Значимость и прикладная ценность работы</w:t>
      </w:r>
      <w:r w:rsidR="00F652B6" w:rsidRPr="00D86C0B">
        <w:rPr>
          <w:rFonts w:ascii="Times New Roman" w:hAnsi="Times New Roman"/>
          <w:sz w:val="28"/>
          <w:szCs w:val="28"/>
        </w:rPr>
        <w:t>:</w:t>
      </w:r>
      <w:r w:rsidR="00F652B6" w:rsidRPr="00D86C0B">
        <w:rPr>
          <w:rFonts w:ascii="Times New Roman" w:hAnsi="Times New Roman"/>
          <w:i/>
          <w:sz w:val="28"/>
          <w:szCs w:val="28"/>
        </w:rPr>
        <w:t xml:space="preserve"> </w:t>
      </w:r>
      <w:r w:rsidR="00F652B6" w:rsidRPr="00D86C0B">
        <w:rPr>
          <w:rFonts w:ascii="Times New Roman" w:hAnsi="Times New Roman"/>
          <w:sz w:val="28"/>
          <w:szCs w:val="28"/>
        </w:rPr>
        <w:t>научить школьников бережно относиться к окружающей нас природе, привить им навыки ручного труда, расширить знания об истории вещей.</w:t>
      </w:r>
    </w:p>
    <w:p w:rsidR="00F652B6" w:rsidRPr="00D86C0B" w:rsidRDefault="008F3929" w:rsidP="00D86C0B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  <w:r w:rsidRPr="00D86C0B">
        <w:rPr>
          <w:rFonts w:ascii="Times New Roman" w:hAnsi="Times New Roman"/>
          <w:b/>
          <w:i/>
          <w:sz w:val="28"/>
          <w:szCs w:val="28"/>
        </w:rPr>
        <w:t xml:space="preserve">    </w:t>
      </w:r>
      <w:r w:rsidR="00F652B6" w:rsidRPr="00D86C0B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BE5618">
        <w:rPr>
          <w:rFonts w:ascii="Times New Roman" w:hAnsi="Times New Roman"/>
          <w:b/>
          <w:i/>
          <w:sz w:val="28"/>
          <w:szCs w:val="28"/>
        </w:rPr>
        <w:t xml:space="preserve">  </w:t>
      </w:r>
      <w:r w:rsidR="00F652B6" w:rsidRPr="00D86C0B">
        <w:rPr>
          <w:rFonts w:ascii="Times New Roman" w:hAnsi="Times New Roman"/>
          <w:b/>
          <w:sz w:val="28"/>
          <w:szCs w:val="28"/>
        </w:rPr>
        <w:t>Ожидаемый результат:</w:t>
      </w:r>
    </w:p>
    <w:p w:rsidR="00F652B6" w:rsidRPr="00D86C0B" w:rsidRDefault="00F652B6" w:rsidP="00BE5618">
      <w:pPr>
        <w:pStyle w:val="a6"/>
        <w:numPr>
          <w:ilvl w:val="0"/>
          <w:numId w:val="25"/>
        </w:numPr>
        <w:ind w:hanging="792"/>
        <w:jc w:val="both"/>
        <w:rPr>
          <w:rFonts w:ascii="Times New Roman" w:hAnsi="Times New Roman"/>
          <w:sz w:val="28"/>
          <w:szCs w:val="28"/>
        </w:rPr>
      </w:pPr>
      <w:r w:rsidRPr="00D86C0B">
        <w:rPr>
          <w:rFonts w:ascii="Times New Roman" w:hAnsi="Times New Roman"/>
          <w:sz w:val="28"/>
          <w:szCs w:val="28"/>
        </w:rPr>
        <w:t xml:space="preserve">узнаем, кто и </w:t>
      </w:r>
      <w:r w:rsidR="00431AAB" w:rsidRPr="00D86C0B">
        <w:rPr>
          <w:rFonts w:ascii="Times New Roman" w:hAnsi="Times New Roman"/>
          <w:sz w:val="28"/>
          <w:szCs w:val="28"/>
        </w:rPr>
        <w:t>когда придумал</w:t>
      </w:r>
      <w:r w:rsidRPr="00D86C0B">
        <w:rPr>
          <w:rFonts w:ascii="Times New Roman" w:hAnsi="Times New Roman"/>
          <w:sz w:val="28"/>
          <w:szCs w:val="28"/>
        </w:rPr>
        <w:t xml:space="preserve">  пластиковые бутылки;</w:t>
      </w:r>
    </w:p>
    <w:p w:rsidR="00F652B6" w:rsidRPr="00D86C0B" w:rsidRDefault="00F652B6" w:rsidP="00BE5618">
      <w:pPr>
        <w:pStyle w:val="a6"/>
        <w:numPr>
          <w:ilvl w:val="0"/>
          <w:numId w:val="25"/>
        </w:numPr>
        <w:ind w:hanging="792"/>
        <w:jc w:val="both"/>
        <w:rPr>
          <w:rFonts w:ascii="Times New Roman" w:hAnsi="Times New Roman"/>
          <w:sz w:val="28"/>
          <w:szCs w:val="28"/>
        </w:rPr>
      </w:pPr>
      <w:r w:rsidRPr="00D86C0B">
        <w:rPr>
          <w:rFonts w:ascii="Times New Roman" w:hAnsi="Times New Roman"/>
          <w:sz w:val="28"/>
          <w:szCs w:val="28"/>
        </w:rPr>
        <w:t>выясним, пользу или вред они приносят;</w:t>
      </w:r>
    </w:p>
    <w:p w:rsidR="00F652B6" w:rsidRPr="00D86C0B" w:rsidRDefault="00BE5618" w:rsidP="00BE5618">
      <w:pPr>
        <w:pStyle w:val="a6"/>
        <w:numPr>
          <w:ilvl w:val="0"/>
          <w:numId w:val="25"/>
        </w:numPr>
        <w:ind w:hanging="79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придумаем им вторую жизнь;</w:t>
      </w:r>
    </w:p>
    <w:p w:rsidR="00F652B6" w:rsidRPr="00D86C0B" w:rsidRDefault="00F652B6" w:rsidP="00BE5618">
      <w:pPr>
        <w:pStyle w:val="a6"/>
        <w:numPr>
          <w:ilvl w:val="0"/>
          <w:numId w:val="25"/>
        </w:numPr>
        <w:ind w:hanging="792"/>
        <w:jc w:val="both"/>
        <w:rPr>
          <w:rFonts w:ascii="Times New Roman" w:hAnsi="Times New Roman"/>
          <w:sz w:val="28"/>
          <w:szCs w:val="28"/>
        </w:rPr>
      </w:pPr>
      <w:r w:rsidRPr="00D86C0B">
        <w:rPr>
          <w:rFonts w:ascii="Times New Roman" w:hAnsi="Times New Roman"/>
          <w:sz w:val="28"/>
          <w:szCs w:val="28"/>
        </w:rPr>
        <w:t>определим наиболее загрязненные места в поселке.</w:t>
      </w:r>
    </w:p>
    <w:p w:rsidR="00F652B6" w:rsidRPr="00D86C0B" w:rsidRDefault="008F3929" w:rsidP="00D86C0B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  <w:r w:rsidRPr="00D86C0B">
        <w:rPr>
          <w:rStyle w:val="c0"/>
          <w:rFonts w:ascii="Times New Roman" w:hAnsi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Дополнительную информацию по теме исследования мы нашли в следующих источниках</w:t>
      </w:r>
      <w:r w:rsidR="00BE5618">
        <w:rPr>
          <w:rStyle w:val="c0"/>
          <w:rFonts w:ascii="Times New Roman" w:hAnsi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.</w:t>
      </w:r>
      <w:r w:rsidRPr="00D86C0B">
        <w:rPr>
          <w:rStyle w:val="c0"/>
          <w:rFonts w:ascii="Times New Roman" w:hAnsi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  Данные об истории появления, использования, значении в жизни человека и природы полиэтиленовых пакетов узнали из Википедии свободной энциклопедии [электронный ресурс]</w:t>
      </w:r>
      <w:r w:rsidR="00431AAB">
        <w:rPr>
          <w:rStyle w:val="c0"/>
          <w:rFonts w:ascii="Times New Roman" w:hAnsi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hyperlink r:id="rId18" w:history="1">
        <w:r w:rsidR="00431AAB" w:rsidRPr="008B56D7">
          <w:rPr>
            <w:rStyle w:val="a5"/>
            <w:rFonts w:ascii="Times New Roman" w:hAnsi="Times New Roman"/>
            <w:sz w:val="28"/>
            <w:szCs w:val="28"/>
            <w:bdr w:val="none" w:sz="0" w:space="0" w:color="auto" w:frame="1"/>
            <w:shd w:val="clear" w:color="auto" w:fill="FFFFFF"/>
          </w:rPr>
          <w:t>http://ru.wikipedia.org/</w:t>
        </w:r>
      </w:hyperlink>
      <w:r w:rsidR="00BE5618" w:rsidRPr="00BE5618">
        <w:rPr>
          <w:rStyle w:val="c0"/>
          <w:rFonts w:ascii="Times New Roman" w:hAnsi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[</w:t>
      </w:r>
      <w:r w:rsidR="00BE5618">
        <w:rPr>
          <w:rStyle w:val="c0"/>
          <w:rFonts w:ascii="Times New Roman" w:hAnsi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2</w:t>
      </w:r>
      <w:r w:rsidR="00BE5618" w:rsidRPr="00BE5618">
        <w:rPr>
          <w:rStyle w:val="c0"/>
          <w:rFonts w:ascii="Times New Roman" w:hAnsi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]</w:t>
      </w:r>
      <w:r w:rsidRPr="00D86C0B">
        <w:rPr>
          <w:rStyle w:val="c0"/>
          <w:rFonts w:ascii="Times New Roman" w:hAnsi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и  сайта «Экология» [электронный ресурс]</w:t>
      </w:r>
      <w:r w:rsidRPr="00D86C0B">
        <w:rPr>
          <w:rStyle w:val="apple-converted-space"/>
          <w:rFonts w:ascii="Times New Roman" w:hAnsi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 </w:t>
      </w:r>
      <w:hyperlink r:id="rId19" w:history="1">
        <w:r w:rsidRPr="00D86C0B">
          <w:rPr>
            <w:rStyle w:val="a5"/>
            <w:rFonts w:ascii="Times New Roman" w:hAnsi="Times New Roman"/>
            <w:sz w:val="28"/>
            <w:szCs w:val="28"/>
            <w:bdr w:val="none" w:sz="0" w:space="0" w:color="auto" w:frame="1"/>
            <w:shd w:val="clear" w:color="auto" w:fill="FFFFFF"/>
          </w:rPr>
          <w:t>http://www.ecology.md/</w:t>
        </w:r>
      </w:hyperlink>
      <w:r w:rsidR="00BE5618" w:rsidRPr="00BE5618">
        <w:rPr>
          <w:rStyle w:val="c0"/>
          <w:rFonts w:ascii="Times New Roman" w:hAnsi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[</w:t>
      </w:r>
      <w:r w:rsidR="00BE5618">
        <w:rPr>
          <w:rStyle w:val="c0"/>
          <w:rFonts w:ascii="Times New Roman" w:hAnsi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1</w:t>
      </w:r>
      <w:r w:rsidR="00BE5618" w:rsidRPr="00BE5618">
        <w:rPr>
          <w:rStyle w:val="c0"/>
          <w:rFonts w:ascii="Times New Roman" w:hAnsi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]</w:t>
      </w:r>
      <w:r w:rsidRPr="00D86C0B">
        <w:rPr>
          <w:rStyle w:val="c0"/>
          <w:rFonts w:ascii="Times New Roman" w:hAnsi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. В книге  Н.П. Коноплева «Вторая жизнь</w:t>
      </w:r>
      <w:r w:rsidR="00BE5618">
        <w:rPr>
          <w:rStyle w:val="c0"/>
          <w:rFonts w:ascii="Times New Roman" w:hAnsi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вещей». М.: Просвещение, 1993 </w:t>
      </w:r>
      <w:r w:rsidR="00BE5618" w:rsidRPr="00BE5618">
        <w:rPr>
          <w:rStyle w:val="c0"/>
          <w:rFonts w:ascii="Times New Roman" w:hAnsi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[</w:t>
      </w:r>
      <w:r w:rsidR="00BE5618">
        <w:rPr>
          <w:rStyle w:val="c0"/>
          <w:rFonts w:ascii="Times New Roman" w:hAnsi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7</w:t>
      </w:r>
      <w:r w:rsidR="00BE5618">
        <w:rPr>
          <w:rStyle w:val="c0"/>
          <w:rFonts w:ascii="Times New Roman" w:hAnsi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val="en-US"/>
        </w:rPr>
        <w:t>c</w:t>
      </w:r>
      <w:r w:rsidR="00BE5618" w:rsidRPr="00391C23">
        <w:rPr>
          <w:rStyle w:val="c0"/>
          <w:rFonts w:ascii="Times New Roman" w:hAnsi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.78</w:t>
      </w:r>
      <w:r w:rsidR="00BE5618" w:rsidRPr="00BE5618">
        <w:rPr>
          <w:rStyle w:val="c0"/>
          <w:rFonts w:ascii="Times New Roman" w:hAnsi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]</w:t>
      </w:r>
      <w:r w:rsidRPr="00D86C0B">
        <w:rPr>
          <w:rStyle w:val="c0"/>
          <w:rFonts w:ascii="Times New Roman" w:hAnsi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рассказывается о вторичном использовании полиэтиленовых пакетов. В учебнике «Химия» 10 класс автора О.С. Габриеляна нашли описание  физических свойствах </w:t>
      </w:r>
      <w:r w:rsidR="00BE5618">
        <w:rPr>
          <w:rStyle w:val="c0"/>
          <w:rFonts w:ascii="Times New Roman" w:hAnsi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полиэтилена </w:t>
      </w:r>
      <w:r w:rsidR="00BE5618" w:rsidRPr="00BE5618">
        <w:rPr>
          <w:rStyle w:val="c0"/>
          <w:rFonts w:ascii="Times New Roman" w:hAnsi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[</w:t>
      </w:r>
      <w:r w:rsidR="00BE5618">
        <w:rPr>
          <w:rStyle w:val="c0"/>
          <w:rFonts w:ascii="Times New Roman" w:hAnsi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3</w:t>
      </w:r>
      <w:r w:rsidR="00BE5618" w:rsidRPr="00BE5618">
        <w:rPr>
          <w:rStyle w:val="c0"/>
          <w:rFonts w:ascii="Times New Roman" w:hAnsi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]</w:t>
      </w:r>
      <w:r w:rsidRPr="00D86C0B">
        <w:rPr>
          <w:rStyle w:val="c0"/>
          <w:rFonts w:ascii="Times New Roman" w:hAnsi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.</w:t>
      </w:r>
    </w:p>
    <w:p w:rsidR="00F652B6" w:rsidRPr="00D86C0B" w:rsidRDefault="00F652B6" w:rsidP="00D86C0B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</w:p>
    <w:p w:rsidR="000A53EF" w:rsidRDefault="000A53EF" w:rsidP="00D86C0B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</w:p>
    <w:p w:rsidR="00431AAB" w:rsidRDefault="00431AAB" w:rsidP="00D86C0B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</w:p>
    <w:p w:rsidR="00431AAB" w:rsidRDefault="00431AAB" w:rsidP="00D86C0B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</w:p>
    <w:p w:rsidR="00431AAB" w:rsidRDefault="00431AAB" w:rsidP="00D86C0B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</w:p>
    <w:p w:rsidR="00431AAB" w:rsidRDefault="00431AAB" w:rsidP="00D86C0B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</w:p>
    <w:p w:rsidR="00431AAB" w:rsidRDefault="00431AAB" w:rsidP="00D86C0B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</w:p>
    <w:p w:rsidR="00431AAB" w:rsidRDefault="00431AAB" w:rsidP="00D86C0B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</w:p>
    <w:p w:rsidR="00431AAB" w:rsidRDefault="00431AAB" w:rsidP="00D86C0B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</w:p>
    <w:p w:rsidR="00431AAB" w:rsidRDefault="00431AAB" w:rsidP="00D86C0B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</w:p>
    <w:p w:rsidR="00431AAB" w:rsidRDefault="00431AAB" w:rsidP="00D86C0B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</w:p>
    <w:p w:rsidR="00431AAB" w:rsidRDefault="00431AAB" w:rsidP="00D86C0B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</w:p>
    <w:p w:rsidR="00431AAB" w:rsidRDefault="00431AAB" w:rsidP="00D86C0B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</w:p>
    <w:p w:rsidR="00431AAB" w:rsidRDefault="00431AAB" w:rsidP="00D86C0B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</w:p>
    <w:p w:rsidR="00431AAB" w:rsidRDefault="00431AAB" w:rsidP="00D86C0B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</w:p>
    <w:p w:rsidR="00431AAB" w:rsidRDefault="00431AAB" w:rsidP="00D86C0B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</w:p>
    <w:p w:rsidR="00431AAB" w:rsidRDefault="00431AAB" w:rsidP="00D86C0B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</w:p>
    <w:p w:rsidR="00431AAB" w:rsidRDefault="00431AAB" w:rsidP="00D86C0B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</w:p>
    <w:p w:rsidR="00431AAB" w:rsidRDefault="00431AAB" w:rsidP="00D86C0B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</w:p>
    <w:p w:rsidR="00431AAB" w:rsidRDefault="00431AAB" w:rsidP="00D86C0B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</w:p>
    <w:p w:rsidR="00431AAB" w:rsidRDefault="00431AAB" w:rsidP="00D86C0B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</w:p>
    <w:p w:rsidR="00431AAB" w:rsidRDefault="00431AAB" w:rsidP="00D86C0B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</w:p>
    <w:p w:rsidR="00431AAB" w:rsidRDefault="00431AAB" w:rsidP="00D86C0B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</w:p>
    <w:p w:rsidR="00431AAB" w:rsidRDefault="00431AAB" w:rsidP="00D86C0B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</w:p>
    <w:p w:rsidR="00431AAB" w:rsidRDefault="00431AAB" w:rsidP="00D86C0B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</w:p>
    <w:p w:rsidR="00431AAB" w:rsidRDefault="00431AAB" w:rsidP="00D86C0B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</w:p>
    <w:p w:rsidR="00431AAB" w:rsidRDefault="00431AAB" w:rsidP="00D86C0B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</w:p>
    <w:p w:rsidR="00F652B6" w:rsidRPr="00D86C0B" w:rsidRDefault="00F652B6" w:rsidP="00431AAB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  <w:r w:rsidRPr="00D86C0B">
        <w:rPr>
          <w:rFonts w:ascii="Times New Roman" w:hAnsi="Times New Roman"/>
          <w:b/>
          <w:sz w:val="28"/>
          <w:szCs w:val="28"/>
        </w:rPr>
        <w:lastRenderedPageBreak/>
        <w:t>1.</w:t>
      </w:r>
      <w:r w:rsidR="00431AAB">
        <w:rPr>
          <w:rFonts w:ascii="Times New Roman" w:hAnsi="Times New Roman"/>
          <w:b/>
          <w:sz w:val="28"/>
          <w:szCs w:val="28"/>
        </w:rPr>
        <w:t xml:space="preserve"> </w:t>
      </w:r>
      <w:r w:rsidR="00431AAB" w:rsidRPr="00D86C0B">
        <w:rPr>
          <w:rFonts w:ascii="Times New Roman" w:hAnsi="Times New Roman"/>
          <w:b/>
          <w:sz w:val="28"/>
          <w:szCs w:val="28"/>
        </w:rPr>
        <w:t>Пластиковые пакеты</w:t>
      </w:r>
      <w:r w:rsidRPr="00D86C0B">
        <w:rPr>
          <w:rFonts w:ascii="Times New Roman" w:hAnsi="Times New Roman"/>
          <w:b/>
          <w:sz w:val="28"/>
          <w:szCs w:val="28"/>
        </w:rPr>
        <w:t>. Общие сведения.</w:t>
      </w:r>
    </w:p>
    <w:p w:rsidR="00F652B6" w:rsidRPr="00D86C0B" w:rsidRDefault="00F652B6" w:rsidP="00431AAB">
      <w:pPr>
        <w:pStyle w:val="a6"/>
        <w:jc w:val="center"/>
        <w:rPr>
          <w:rFonts w:ascii="Times New Roman" w:hAnsi="Times New Roman"/>
          <w:sz w:val="28"/>
          <w:szCs w:val="28"/>
        </w:rPr>
      </w:pPr>
      <w:r w:rsidRPr="00D86C0B">
        <w:rPr>
          <w:rFonts w:ascii="Times New Roman" w:hAnsi="Times New Roman"/>
          <w:b/>
          <w:sz w:val="28"/>
          <w:szCs w:val="28"/>
        </w:rPr>
        <w:t xml:space="preserve">1.1. </w:t>
      </w:r>
      <w:r w:rsidR="00431AAB" w:rsidRPr="00D86C0B">
        <w:rPr>
          <w:rFonts w:ascii="Times New Roman" w:hAnsi="Times New Roman"/>
          <w:b/>
          <w:sz w:val="28"/>
          <w:szCs w:val="28"/>
        </w:rPr>
        <w:t>История создания</w:t>
      </w:r>
      <w:r w:rsidRPr="00D86C0B">
        <w:rPr>
          <w:rFonts w:ascii="Times New Roman" w:hAnsi="Times New Roman"/>
          <w:sz w:val="28"/>
          <w:szCs w:val="28"/>
        </w:rPr>
        <w:t>.</w:t>
      </w:r>
    </w:p>
    <w:p w:rsidR="008F3929" w:rsidRPr="00D86C0B" w:rsidRDefault="00431AAB" w:rsidP="00D86C0B">
      <w:pPr>
        <w:pStyle w:val="a6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   </w:t>
      </w:r>
      <w:r w:rsidR="008F3929" w:rsidRPr="00D86C0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Когда в 1869 году американец </w:t>
      </w:r>
      <w:r w:rsidRPr="00D86C0B">
        <w:rPr>
          <w:rFonts w:ascii="Times New Roman" w:hAnsi="Times New Roman"/>
          <w:color w:val="000000"/>
          <w:sz w:val="28"/>
          <w:szCs w:val="28"/>
          <w:lang w:eastAsia="ru-RU"/>
        </w:rPr>
        <w:t>А.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D86C0B">
        <w:rPr>
          <w:rFonts w:ascii="Times New Roman" w:hAnsi="Times New Roman"/>
          <w:color w:val="000000"/>
          <w:sz w:val="28"/>
          <w:szCs w:val="28"/>
          <w:lang w:eastAsia="ru-RU"/>
        </w:rPr>
        <w:t>Хэйят смешал</w:t>
      </w:r>
      <w:r w:rsidR="008F3929" w:rsidRPr="00D86C0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обработанные химическими реактивами волокна хлопка с камфарой и получил странную пластическую массу, которую он назвал целлулоид, он и не подозревал, что с этим началась эра полимерных пластиков, или </w:t>
      </w:r>
      <w:r w:rsidRPr="00D86C0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пластмасс. </w:t>
      </w:r>
    </w:p>
    <w:p w:rsidR="00F677E8" w:rsidRDefault="008F3929" w:rsidP="00D86C0B">
      <w:pPr>
        <w:pStyle w:val="a6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86C0B">
        <w:rPr>
          <w:rFonts w:ascii="Times New Roman" w:hAnsi="Times New Roman"/>
          <w:color w:val="000000"/>
          <w:sz w:val="28"/>
          <w:szCs w:val="28"/>
          <w:lang w:eastAsia="ru-RU"/>
        </w:rPr>
        <w:t>Теперь эти материалы тесно окружают нас в повседневной жизни, иногда даже теснее, чем нам хотелось бы. Полиэтилен – полимер, на ощупь напоминающий воск; твердый; бесцветный; тонкие листы его прозрачны. Начинает размягчаться при температуре 80-120</w:t>
      </w:r>
      <w:r w:rsidR="00BE5618">
        <w:rPr>
          <w:rFonts w:ascii="Times New Roman" w:hAnsi="Times New Roman"/>
          <w:color w:val="000000"/>
          <w:sz w:val="28"/>
          <w:szCs w:val="28"/>
          <w:lang w:eastAsia="ru-RU"/>
        </w:rPr>
        <w:t>°</w:t>
      </w:r>
      <w:r w:rsidR="00BE5618">
        <w:rPr>
          <w:rFonts w:ascii="Times New Roman" w:hAnsi="Times New Roman"/>
          <w:color w:val="000000"/>
          <w:sz w:val="28"/>
          <w:szCs w:val="28"/>
          <w:lang w:val="en-US" w:eastAsia="ru-RU"/>
        </w:rPr>
        <w:t>C</w:t>
      </w:r>
      <w:r w:rsidRPr="00D86C0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; плохо склеивается, </w:t>
      </w:r>
      <w:proofErr w:type="gramStart"/>
      <w:r w:rsidRPr="00D86C0B">
        <w:rPr>
          <w:rFonts w:ascii="Times New Roman" w:hAnsi="Times New Roman"/>
          <w:color w:val="000000"/>
          <w:sz w:val="28"/>
          <w:szCs w:val="28"/>
          <w:lang w:eastAsia="ru-RU"/>
        </w:rPr>
        <w:t>устойчив</w:t>
      </w:r>
      <w:proofErr w:type="gramEnd"/>
      <w:r w:rsidRPr="00D86C0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к большинству органических растворителей.</w:t>
      </w:r>
      <w:r w:rsidR="00F677E8" w:rsidRPr="00F677E8">
        <w:rPr>
          <w:rFonts w:ascii="Times New Roman" w:hAnsi="Times New Roman"/>
          <w:color w:val="000000"/>
          <w:sz w:val="28"/>
          <w:szCs w:val="28"/>
          <w:lang w:eastAsia="ru-RU"/>
        </w:rPr>
        <w:t>[</w:t>
      </w:r>
      <w:r w:rsidR="00F677E8">
        <w:rPr>
          <w:rFonts w:ascii="Times New Roman" w:hAnsi="Times New Roman"/>
          <w:color w:val="000000"/>
          <w:sz w:val="28"/>
          <w:szCs w:val="28"/>
          <w:lang w:eastAsia="ru-RU"/>
        </w:rPr>
        <w:t>2</w:t>
      </w:r>
      <w:r w:rsidR="00F677E8" w:rsidRPr="00F677E8">
        <w:rPr>
          <w:rFonts w:ascii="Times New Roman" w:hAnsi="Times New Roman"/>
          <w:color w:val="000000"/>
          <w:sz w:val="28"/>
          <w:szCs w:val="28"/>
          <w:lang w:eastAsia="ru-RU"/>
        </w:rPr>
        <w:t>]</w:t>
      </w:r>
      <w:r w:rsidRPr="00D86C0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</w:t>
      </w:r>
      <w:r w:rsidR="00F677E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8F3929" w:rsidRPr="00D86C0B" w:rsidRDefault="00F677E8" w:rsidP="00D86C0B">
      <w:pPr>
        <w:pStyle w:val="a6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   </w:t>
      </w:r>
      <w:r w:rsidR="008F3929" w:rsidRPr="00D86C0B">
        <w:rPr>
          <w:rFonts w:ascii="Times New Roman" w:hAnsi="Times New Roman"/>
          <w:color w:val="000000"/>
          <w:sz w:val="28"/>
          <w:szCs w:val="28"/>
          <w:lang w:eastAsia="ru-RU"/>
        </w:rPr>
        <w:t>Из полиэтилена делают пакеты, сумки, предметы домашнего обихода и т.д.</w:t>
      </w:r>
    </w:p>
    <w:p w:rsidR="008F3929" w:rsidRPr="00431AAB" w:rsidRDefault="008F3929" w:rsidP="00D86C0B">
      <w:pPr>
        <w:pStyle w:val="a6"/>
        <w:jc w:val="both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  <w:r w:rsidRPr="00431AAB">
        <w:rPr>
          <w:rFonts w:ascii="Times New Roman" w:hAnsi="Times New Roman"/>
          <w:bCs/>
          <w:i/>
          <w:color w:val="000000"/>
          <w:sz w:val="28"/>
          <w:szCs w:val="28"/>
          <w:lang w:eastAsia="ru-RU"/>
        </w:rPr>
        <w:t>История появления полиэтиленового пакета</w:t>
      </w:r>
    </w:p>
    <w:p w:rsidR="008F3929" w:rsidRPr="00D86C0B" w:rsidRDefault="00297329" w:rsidP="00D86C0B">
      <w:pPr>
        <w:pStyle w:val="a6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86C0B">
        <w:rPr>
          <w:rFonts w:ascii="Times New Roman" w:hAnsi="Times New Roman"/>
          <w:bCs/>
          <w:color w:val="000000"/>
          <w:sz w:val="28"/>
          <w:szCs w:val="28"/>
          <w:lang w:eastAsia="ru-RU"/>
        </w:rPr>
        <w:t>Полиэтиленовый</w:t>
      </w:r>
      <w:r w:rsidR="008F3929" w:rsidRPr="00D86C0B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="008F3929" w:rsidRPr="00D86C0B">
        <w:rPr>
          <w:rFonts w:ascii="Times New Roman" w:hAnsi="Times New Roman"/>
          <w:bCs/>
          <w:color w:val="000000"/>
          <w:sz w:val="28"/>
          <w:szCs w:val="28"/>
          <w:lang w:eastAsia="ru-RU"/>
        </w:rPr>
        <w:t>паке</w:t>
      </w:r>
      <w:proofErr w:type="gramEnd"/>
      <w:r w:rsidR="008F3929" w:rsidRPr="00D86C0B">
        <w:rPr>
          <w:rFonts w:ascii="Times New Roman" w:hAnsi="Times New Roman"/>
          <w:bCs/>
          <w:color w:val="000000"/>
          <w:sz w:val="28"/>
          <w:szCs w:val="28"/>
          <w:lang w:eastAsia="ru-RU"/>
        </w:rPr>
        <w:t>́т</w:t>
      </w:r>
      <w:proofErr w:type="spellEnd"/>
      <w:r w:rsidR="008F3929" w:rsidRPr="00D86C0B">
        <w:rPr>
          <w:rFonts w:ascii="Times New Roman" w:hAnsi="Times New Roman"/>
          <w:color w:val="000000"/>
          <w:sz w:val="28"/>
          <w:szCs w:val="28"/>
          <w:lang w:eastAsia="ru-RU"/>
        </w:rPr>
        <w:t> — применяемый для переноски/хранения вещей и материалов мешок, сделанный из полиэтилена.</w:t>
      </w:r>
    </w:p>
    <w:p w:rsidR="008F3929" w:rsidRPr="00D86C0B" w:rsidRDefault="00EF3F68" w:rsidP="00D86C0B">
      <w:pPr>
        <w:pStyle w:val="a6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pict>
          <v:oval id="_x0000_s1051" style="position:absolute;left:0;text-align:left;margin-left:409.8pt;margin-top:32.45pt;width:69pt;height:23.25pt;z-index:251691520" stroked="f">
            <v:fill opacity="0"/>
            <v:textbox>
              <w:txbxContent>
                <w:p w:rsidR="00EF3F68" w:rsidRPr="00EF3F68" w:rsidRDefault="00EF3F68">
                  <w:pPr>
                    <w:rPr>
                      <w:rFonts w:ascii="Times New Roman" w:hAnsi="Times New Roman"/>
                    </w:rPr>
                  </w:pPr>
                  <w:r w:rsidRPr="00EF3F68">
                    <w:rPr>
                      <w:rFonts w:ascii="Times New Roman" w:hAnsi="Times New Roman"/>
                    </w:rPr>
                    <w:t>Фото 1.</w:t>
                  </w:r>
                </w:p>
              </w:txbxContent>
            </v:textbox>
          </v:oval>
        </w:pict>
      </w: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pict>
          <v:shapetype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<v:formulas>
              <v:f eqn="val #0"/>
              <v:f eqn="sum @0 675 0"/>
              <v:f eqn="sum @1 675 0"/>
              <v:f eqn="sum @2 675 0"/>
              <v:f eqn="sum @3 675 0"/>
              <v:f eqn="sum width 0 @4"/>
              <v:f eqn="sum width 0 @3"/>
              <v:f eqn="sum width 0 @2"/>
              <v:f eqn="sum width 0 @1"/>
              <v:f eqn="sum width 0 @0"/>
              <v:f eqn="val #1"/>
              <v:f eqn="prod @10 1 4"/>
              <v:f eqn="prod @10 1 2"/>
              <v:f eqn="prod @10 3 4"/>
              <v:f eqn="prod height 3 4"/>
              <v:f eqn="prod height 1 2"/>
              <v:f eqn="prod height 1 4"/>
              <v:f eqn="prod height 3 2"/>
              <v:f eqn="prod height 2 3"/>
              <v:f eqn="sum @11 @14 0"/>
              <v:f eqn="sum @12 @15 0"/>
              <v:f eqn="sum @13 @16 0"/>
              <v:f eqn="sum @17 0 @20"/>
              <v:f eqn="sum height 0 @10"/>
              <v:f eqn="sum height 0 @19"/>
              <v:f eqn="prod width 1 2"/>
              <v:f eqn="sum width 0 2700"/>
              <v:f eqn="sum @25 0 2700"/>
              <v:f eqn="val width"/>
              <v:f eqn="val height"/>
            </v:formulas>
            <v:path o:extrusionok="f" o:connecttype="custom" o:connectlocs="@25,0;2700,@22;@25,@10;@26,@22" o:connectangles="270,180,90,0" textboxrect="@0,0,@9,@10"/>
            <v:handles>
              <v:h position="#0,topLeft" xrange="2700,8100"/>
              <v:h position="center,#1" yrange="14400,21600"/>
            </v:handles>
            <o:complex v:ext="view"/>
          </v:shapetype>
          <v:shape id="_x0000_s1052" type="#_x0000_t54" style="position:absolute;left:0;text-align:left;margin-left:295.05pt;margin-top:221.45pt;width:161.25pt;height:44.25pt;z-index:251692544" strokecolor="yellow">
            <v:fill opacity="0"/>
            <v:textbox>
              <w:txbxContent>
                <w:p w:rsidR="00EF3F68" w:rsidRPr="00EF3F68" w:rsidRDefault="00EF3F68" w:rsidP="00EF3F68">
                  <w:pPr>
                    <w:jc w:val="center"/>
                    <w:rPr>
                      <w:rFonts w:ascii="Times New Roman" w:hAnsi="Times New Roman"/>
                      <w:b/>
                      <w:color w:val="FFFF00"/>
                    </w:rPr>
                  </w:pPr>
                  <w:r w:rsidRPr="00EF3F68">
                    <w:rPr>
                      <w:rFonts w:ascii="Times New Roman" w:hAnsi="Times New Roman"/>
                      <w:b/>
                      <w:color w:val="FFFF00"/>
                    </w:rPr>
                    <w:t>Я  ПАКЕТ УБИЙЦА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column">
              <wp:posOffset>3858260</wp:posOffset>
            </wp:positionH>
            <wp:positionV relativeFrom="paragraph">
              <wp:posOffset>354965</wp:posOffset>
            </wp:positionV>
            <wp:extent cx="2297430" cy="3048000"/>
            <wp:effectExtent l="19050" t="0" r="7620" b="0"/>
            <wp:wrapThrough wrapText="bothSides">
              <wp:wrapPolygon edited="0">
                <wp:start x="-179" y="0"/>
                <wp:lineTo x="-179" y="21465"/>
                <wp:lineTo x="21672" y="21465"/>
                <wp:lineTo x="21672" y="0"/>
                <wp:lineTo x="-179" y="0"/>
              </wp:wrapPolygon>
            </wp:wrapThrough>
            <wp:docPr id="2" name="Рисунок 1" descr="C:\Users\admin\AppData\Local\Microsoft\Windows\INetCache\Content.Word\20190321_090034[2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\Content.Word\20190321_090034[2]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43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90496" behindDoc="1" locked="0" layoutInCell="1" allowOverlap="1">
            <wp:simplePos x="0" y="0"/>
            <wp:positionH relativeFrom="column">
              <wp:posOffset>2356485</wp:posOffset>
            </wp:positionH>
            <wp:positionV relativeFrom="paragraph">
              <wp:posOffset>1926590</wp:posOffset>
            </wp:positionV>
            <wp:extent cx="1504950" cy="1476375"/>
            <wp:effectExtent l="19050" t="0" r="0" b="0"/>
            <wp:wrapThrough wrapText="bothSides">
              <wp:wrapPolygon edited="0">
                <wp:start x="-273" y="0"/>
                <wp:lineTo x="-273" y="21461"/>
                <wp:lineTo x="21600" y="21461"/>
                <wp:lineTo x="21600" y="0"/>
                <wp:lineTo x="-273" y="0"/>
              </wp:wrapPolygon>
            </wp:wrapThrough>
            <wp:docPr id="3" name="Рисунок 1" descr="C:\Users\admin\AppData\Local\Microsoft\Windows\INetCache\Content.Word\20190321_085953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\Content.Word\20190321_085953[1]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8448" behindDoc="1" locked="0" layoutInCell="1" allowOverlap="1">
            <wp:simplePos x="0" y="0"/>
            <wp:positionH relativeFrom="column">
              <wp:posOffset>2359660</wp:posOffset>
            </wp:positionH>
            <wp:positionV relativeFrom="paragraph">
              <wp:posOffset>354965</wp:posOffset>
            </wp:positionV>
            <wp:extent cx="1501775" cy="1571625"/>
            <wp:effectExtent l="19050" t="0" r="3175" b="0"/>
            <wp:wrapThrough wrapText="bothSides">
              <wp:wrapPolygon edited="0">
                <wp:start x="-274" y="0"/>
                <wp:lineTo x="-274" y="21469"/>
                <wp:lineTo x="21646" y="21469"/>
                <wp:lineTo x="21646" y="0"/>
                <wp:lineTo x="-274" y="0"/>
              </wp:wrapPolygon>
            </wp:wrapThrough>
            <wp:docPr id="4" name="Рисунок 4" descr="C:\Users\admin\AppData\Local\Microsoft\Windows\INetCache\Content.Word\20190321_085945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Microsoft\Windows\INetCache\Content.Word\20190321_085945[1]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77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3929" w:rsidRPr="00D86C0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Сейчас трудно представить себе, как можно обойтись без полиэтиленовых пакетов. А ведь их придумал швед У.Гамильтон. Ему потребовалось много времени, чтобы воплотить идею – сварить из полиэтиленовой пленки пакет. Вначале это была только красивая упаковка товаров. Первый полиэтиленовый пакет появился в США в 1957 и это был простой фасовочный пакет, который использовали для упаковки хлеба. Полиэтиленовая фасовка быстро стала популярной, благодаря своим свойствам и уже совсем скоро полиэтиленовая упаковка потеснила бумажные пакеты и в 1966 году уже 30 % хлебобулочных изделий в США фасовались в полиэтиленовые пакеты. В США начался полиэтиленовый бум, плавно перешедший в Европу. В 70х годах </w:t>
      </w:r>
      <w:proofErr w:type="gramStart"/>
      <w:r w:rsidR="008F3929" w:rsidRPr="00D86C0B">
        <w:rPr>
          <w:rFonts w:ascii="Times New Roman" w:hAnsi="Times New Roman"/>
          <w:color w:val="000000"/>
          <w:sz w:val="28"/>
          <w:szCs w:val="28"/>
          <w:lang w:eastAsia="ru-RU"/>
        </w:rPr>
        <w:t>появились первые пакеты с ручками и тогда же Западная Европа производила</w:t>
      </w:r>
      <w:proofErr w:type="gramEnd"/>
      <w:r w:rsidR="008F3929" w:rsidRPr="00D86C0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 11,5 миллионов пакетов в год. А </w:t>
      </w:r>
      <w:proofErr w:type="gramStart"/>
      <w:r w:rsidR="008F3929" w:rsidRPr="00D86C0B">
        <w:rPr>
          <w:rFonts w:ascii="Times New Roman" w:hAnsi="Times New Roman"/>
          <w:color w:val="000000"/>
          <w:sz w:val="28"/>
          <w:szCs w:val="28"/>
          <w:lang w:eastAsia="ru-RU"/>
        </w:rPr>
        <w:t>в начале</w:t>
      </w:r>
      <w:proofErr w:type="gramEnd"/>
      <w:r w:rsidR="008F3929" w:rsidRPr="00D86C0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80</w:t>
      </w:r>
      <w:r w:rsidR="00FE0476">
        <w:rPr>
          <w:rFonts w:ascii="Times New Roman" w:hAnsi="Times New Roman"/>
          <w:color w:val="000000"/>
          <w:sz w:val="28"/>
          <w:szCs w:val="28"/>
          <w:lang w:eastAsia="ru-RU"/>
        </w:rPr>
        <w:t>-</w:t>
      </w:r>
      <w:r w:rsidR="008F3929" w:rsidRPr="00D86C0B">
        <w:rPr>
          <w:rFonts w:ascii="Times New Roman" w:hAnsi="Times New Roman"/>
          <w:color w:val="000000"/>
          <w:sz w:val="28"/>
          <w:szCs w:val="28"/>
          <w:lang w:eastAsia="ru-RU"/>
        </w:rPr>
        <w:t>х появился популярный ныне пакет «майка». В 1996 году полиэтиленовые пакеты заняли 80% рынка упаковки.</w:t>
      </w:r>
      <w:r w:rsidR="00F677E8" w:rsidRPr="00391C23">
        <w:rPr>
          <w:rFonts w:ascii="Times New Roman" w:hAnsi="Times New Roman"/>
          <w:color w:val="000000"/>
          <w:sz w:val="28"/>
          <w:szCs w:val="28"/>
          <w:lang w:eastAsia="ru-RU"/>
        </w:rPr>
        <w:t>[</w:t>
      </w:r>
      <w:r w:rsidR="00F677E8">
        <w:rPr>
          <w:rFonts w:ascii="Times New Roman" w:hAnsi="Times New Roman"/>
          <w:color w:val="000000"/>
          <w:sz w:val="28"/>
          <w:szCs w:val="28"/>
          <w:lang w:eastAsia="ru-RU"/>
        </w:rPr>
        <w:t>3</w:t>
      </w:r>
      <w:r w:rsidR="00F677E8" w:rsidRPr="00391C23">
        <w:rPr>
          <w:rFonts w:ascii="Times New Roman" w:hAnsi="Times New Roman"/>
          <w:color w:val="000000"/>
          <w:sz w:val="28"/>
          <w:szCs w:val="28"/>
          <w:lang w:eastAsia="ru-RU"/>
        </w:rPr>
        <w:t>]</w:t>
      </w:r>
      <w:r w:rsidR="008F3929" w:rsidRPr="00D86C0B">
        <w:rPr>
          <w:rFonts w:ascii="Times New Roman" w:hAnsi="Times New Roman"/>
          <w:color w:val="000000"/>
          <w:sz w:val="28"/>
          <w:szCs w:val="28"/>
          <w:lang w:eastAsia="ru-RU"/>
        </w:rPr>
        <w:t> </w:t>
      </w:r>
    </w:p>
    <w:p w:rsidR="008F3929" w:rsidRPr="00D86C0B" w:rsidRDefault="00431AAB" w:rsidP="00D86C0B">
      <w:pPr>
        <w:pStyle w:val="a6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  </w:t>
      </w:r>
      <w:r w:rsidR="008F3929" w:rsidRPr="00D86C0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В нашей стране полиэтиленовые пакеты начали появляться в обиходе где-то в конце 50-х – начале 60-х годов. В него можно было завернуть бутерброды, </w:t>
      </w:r>
      <w:r w:rsidR="008F3929" w:rsidRPr="00D86C0B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носить в кармане на случай непредвиденной покупки вместо авоськи. Его берегли, мыли, сушили и использовали многократно.</w:t>
      </w:r>
    </w:p>
    <w:p w:rsidR="008F3929" w:rsidRPr="00D86C0B" w:rsidRDefault="00431AAB" w:rsidP="00D86C0B">
      <w:pPr>
        <w:pStyle w:val="a6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  </w:t>
      </w:r>
      <w:r w:rsidR="008F3929" w:rsidRPr="00D86C0B">
        <w:rPr>
          <w:rFonts w:ascii="Times New Roman" w:hAnsi="Times New Roman"/>
          <w:color w:val="000000"/>
          <w:sz w:val="28"/>
          <w:szCs w:val="28"/>
          <w:lang w:eastAsia="ru-RU"/>
        </w:rPr>
        <w:t>Сегодня в мире, по самым приблизительным оценкам, используется около 4 млрд. полиэтиленовых пакетов и сумок, но еще больше пакетов уже использовано и переполняет поистине вечные свалки, все туже затягивают вокруг городов «пластмассовую петлю»…</w:t>
      </w:r>
      <w:r w:rsidR="00FE0476">
        <w:rPr>
          <w:rFonts w:ascii="Times New Roman" w:hAnsi="Times New Roman"/>
          <w:color w:val="000000"/>
          <w:sz w:val="28"/>
          <w:szCs w:val="28"/>
          <w:lang w:eastAsia="ru-RU"/>
        </w:rPr>
        <w:t>(фото 1.)</w:t>
      </w:r>
    </w:p>
    <w:p w:rsidR="008F3929" w:rsidRPr="00431AAB" w:rsidRDefault="008F3929" w:rsidP="00D86C0B">
      <w:pPr>
        <w:pStyle w:val="a6"/>
        <w:jc w:val="both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  <w:r w:rsidRPr="00431AAB">
        <w:rPr>
          <w:rFonts w:ascii="Times New Roman" w:hAnsi="Times New Roman"/>
          <w:bCs/>
          <w:i/>
          <w:color w:val="000000"/>
          <w:sz w:val="28"/>
          <w:szCs w:val="28"/>
          <w:lang w:eastAsia="ru-RU"/>
        </w:rPr>
        <w:t>Экологические проблемы, связанные с полиэтиленовыми пакетами</w:t>
      </w:r>
    </w:p>
    <w:p w:rsidR="008F3929" w:rsidRPr="00D86C0B" w:rsidRDefault="008F3929" w:rsidP="00D86C0B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D86C0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К недостаткам полиэтиленовых пакетов относят то, что они производятся из важнейших невосстанавливаемых природных ресурсов - газа, угля, нефти. Кроме того, они очень долговечны и с трудом разлагаются, что серьезно угрожает нашей экологии. После 10-12 лет службы прочность полиэтилена уменьшается всего на 25%. Ничего себе недостаток! Но в том-то и беда, что сослужив свою короткую службу и оказавшись в придорожной канаве, реке или на свалке, термопластиковая упаковка остается там на многие десятилетия. Не солнечные лучи, не влага, не природные микроорганизмы до сих пор не могут справиться до конца с первыми их образцами, как справляются они с бумажной, деревянной и даже металлической упаковкой. </w:t>
      </w:r>
      <w:r w:rsidRPr="00D86C0B">
        <w:rPr>
          <w:rFonts w:ascii="Times New Roman" w:hAnsi="Times New Roman"/>
          <w:sz w:val="28"/>
          <w:szCs w:val="28"/>
        </w:rPr>
        <w:t xml:space="preserve">Тем временем производятся в больших количествах новый и новый полиэтилен, а использованный никуда не исчезает и накапливается в больших количествах. Пора понять, что природа не в состоянии переработать этот материал – он ей чужероден и наносит очень </w:t>
      </w:r>
      <w:r w:rsidR="00297329" w:rsidRPr="00D86C0B">
        <w:rPr>
          <w:rFonts w:ascii="Times New Roman" w:hAnsi="Times New Roman"/>
          <w:sz w:val="28"/>
          <w:szCs w:val="28"/>
        </w:rPr>
        <w:t xml:space="preserve"> </w:t>
      </w:r>
      <w:r w:rsidRPr="00D86C0B">
        <w:rPr>
          <w:rFonts w:ascii="Times New Roman" w:hAnsi="Times New Roman"/>
          <w:sz w:val="28"/>
          <w:szCs w:val="28"/>
        </w:rPr>
        <w:t> </w:t>
      </w:r>
      <w:r w:rsidR="00297329" w:rsidRPr="00D86C0B">
        <w:rPr>
          <w:rFonts w:ascii="Times New Roman" w:hAnsi="Times New Roman"/>
          <w:sz w:val="28"/>
          <w:szCs w:val="28"/>
        </w:rPr>
        <w:t xml:space="preserve">большой </w:t>
      </w:r>
      <w:r w:rsidRPr="00D86C0B">
        <w:rPr>
          <w:rFonts w:ascii="Times New Roman" w:hAnsi="Times New Roman"/>
          <w:sz w:val="28"/>
          <w:szCs w:val="28"/>
        </w:rPr>
        <w:t>невосполнимый ущ</w:t>
      </w:r>
      <w:r w:rsidR="007B433F">
        <w:rPr>
          <w:rFonts w:ascii="Times New Roman" w:hAnsi="Times New Roman"/>
          <w:sz w:val="28"/>
          <w:szCs w:val="28"/>
        </w:rPr>
        <w:t>ерб флоре и фауне нашей планеты (рис. 1).</w:t>
      </w:r>
    </w:p>
    <w:p w:rsidR="008F3929" w:rsidRPr="00D86C0B" w:rsidRDefault="008F3929" w:rsidP="00D86C0B">
      <w:pPr>
        <w:pStyle w:val="a6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86C0B">
        <w:rPr>
          <w:rFonts w:ascii="Times New Roman" w:hAnsi="Times New Roman"/>
          <w:color w:val="000000"/>
          <w:sz w:val="28"/>
          <w:szCs w:val="28"/>
          <w:lang w:eastAsia="ru-RU"/>
        </w:rPr>
        <w:t> </w:t>
      </w:r>
      <w:r w:rsidR="00297329" w:rsidRPr="00D86C0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5839E9" w:rsidRPr="00391C23" w:rsidRDefault="00391C23" w:rsidP="00D86C0B">
      <w:pPr>
        <w:pStyle w:val="a6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451485</wp:posOffset>
            </wp:positionH>
            <wp:positionV relativeFrom="paragraph">
              <wp:posOffset>24130</wp:posOffset>
            </wp:positionV>
            <wp:extent cx="5328920" cy="3733800"/>
            <wp:effectExtent l="19050" t="0" r="5080" b="0"/>
            <wp:wrapTight wrapText="bothSides">
              <wp:wrapPolygon edited="0">
                <wp:start x="-77" y="0"/>
                <wp:lineTo x="-77" y="21490"/>
                <wp:lineTo x="21621" y="21490"/>
                <wp:lineTo x="21621" y="0"/>
                <wp:lineTo x="-77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920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39E9" w:rsidRPr="00391C23" w:rsidRDefault="005839E9" w:rsidP="00D86C0B">
      <w:pPr>
        <w:pStyle w:val="a6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5839E9" w:rsidRPr="00391C23" w:rsidRDefault="005839E9" w:rsidP="00D86C0B">
      <w:pPr>
        <w:pStyle w:val="a6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5839E9" w:rsidRPr="00391C23" w:rsidRDefault="005839E9" w:rsidP="00D86C0B">
      <w:pPr>
        <w:pStyle w:val="a6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5839E9" w:rsidRPr="00391C23" w:rsidRDefault="005839E9" w:rsidP="00D86C0B">
      <w:pPr>
        <w:pStyle w:val="a6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5839E9" w:rsidRPr="00391C23" w:rsidRDefault="005839E9" w:rsidP="00D86C0B">
      <w:pPr>
        <w:pStyle w:val="a6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5839E9" w:rsidRPr="00391C23" w:rsidRDefault="005839E9" w:rsidP="00D86C0B">
      <w:pPr>
        <w:pStyle w:val="a6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5839E9" w:rsidRPr="00391C23" w:rsidRDefault="005839E9" w:rsidP="00D86C0B">
      <w:pPr>
        <w:pStyle w:val="a6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5839E9" w:rsidRPr="00391C23" w:rsidRDefault="005839E9" w:rsidP="00D86C0B">
      <w:pPr>
        <w:pStyle w:val="a6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5839E9" w:rsidRPr="00391C23" w:rsidRDefault="005839E9" w:rsidP="00D86C0B">
      <w:pPr>
        <w:pStyle w:val="a6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5839E9" w:rsidRPr="00391C23" w:rsidRDefault="005839E9" w:rsidP="00D86C0B">
      <w:pPr>
        <w:pStyle w:val="a6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5839E9" w:rsidRPr="00391C23" w:rsidRDefault="005839E9" w:rsidP="00D86C0B">
      <w:pPr>
        <w:pStyle w:val="a6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5839E9" w:rsidRPr="00391C23" w:rsidRDefault="00926944" w:rsidP="00D86C0B">
      <w:pPr>
        <w:pStyle w:val="a6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noProof/>
          <w:color w:val="000000"/>
          <w:sz w:val="28"/>
          <w:szCs w:val="28"/>
          <w:lang w:eastAsia="ru-RU"/>
        </w:rPr>
        <w:pict>
          <v:rect id="_x0000_s1049" style="position:absolute;left:0;text-align:left;margin-left:396.15pt;margin-top:15.35pt;width:47.4pt;height:21.35pt;z-index:251671040" strokecolor="yellow">
            <v:fill opacity="0"/>
            <v:textbox>
              <w:txbxContent>
                <w:p w:rsidR="007B433F" w:rsidRPr="004764D2" w:rsidRDefault="007B433F" w:rsidP="007B433F">
                  <w:pPr>
                    <w:jc w:val="center"/>
                    <w:rPr>
                      <w:rFonts w:ascii="Times New Roman" w:hAnsi="Times New Roman"/>
                      <w:b/>
                      <w:color w:val="FFFF00"/>
                    </w:rPr>
                  </w:pPr>
                  <w:r w:rsidRPr="004764D2">
                    <w:rPr>
                      <w:rFonts w:ascii="Times New Roman" w:hAnsi="Times New Roman"/>
                      <w:b/>
                      <w:color w:val="FFFF00"/>
                    </w:rPr>
                    <w:t>Рис. 1</w:t>
                  </w:r>
                </w:p>
              </w:txbxContent>
            </v:textbox>
          </v:rect>
        </w:pict>
      </w:r>
    </w:p>
    <w:p w:rsidR="005839E9" w:rsidRPr="00391C23" w:rsidRDefault="005839E9" w:rsidP="00D86C0B">
      <w:pPr>
        <w:pStyle w:val="a6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5839E9" w:rsidRPr="00391C23" w:rsidRDefault="005839E9" w:rsidP="00D86C0B">
      <w:pPr>
        <w:pStyle w:val="a6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5839E9" w:rsidRPr="00391C23" w:rsidRDefault="005839E9" w:rsidP="00D86C0B">
      <w:pPr>
        <w:pStyle w:val="a6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5839E9" w:rsidRPr="00391C23" w:rsidRDefault="005839E9" w:rsidP="00D86C0B">
      <w:pPr>
        <w:pStyle w:val="a6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5839E9" w:rsidRPr="00391C23" w:rsidRDefault="005839E9" w:rsidP="00D86C0B">
      <w:pPr>
        <w:pStyle w:val="a6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5839E9" w:rsidRPr="00391C23" w:rsidRDefault="005839E9" w:rsidP="00D86C0B">
      <w:pPr>
        <w:pStyle w:val="a6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5839E9" w:rsidRPr="00391C23" w:rsidRDefault="005839E9" w:rsidP="00D86C0B">
      <w:pPr>
        <w:pStyle w:val="a6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5839E9" w:rsidRPr="00391C23" w:rsidRDefault="005839E9" w:rsidP="00D86C0B">
      <w:pPr>
        <w:pStyle w:val="a6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B620E5" w:rsidRPr="00BE5618" w:rsidRDefault="00BE5618" w:rsidP="00F677E8">
      <w:pPr>
        <w:pStyle w:val="a6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BE5618">
        <w:rPr>
          <w:rFonts w:ascii="Times New Roman" w:hAnsi="Times New Roman"/>
          <w:b/>
          <w:bCs/>
          <w:color w:val="000000"/>
          <w:sz w:val="28"/>
          <w:szCs w:val="28"/>
        </w:rPr>
        <w:lastRenderedPageBreak/>
        <w:t>2.</w:t>
      </w:r>
      <w:r w:rsidR="000A53EF" w:rsidRPr="00BE5618">
        <w:rPr>
          <w:rFonts w:ascii="Times New Roman" w:hAnsi="Times New Roman"/>
          <w:b/>
          <w:sz w:val="28"/>
          <w:szCs w:val="28"/>
        </w:rPr>
        <w:t xml:space="preserve"> </w:t>
      </w:r>
      <w:r w:rsidRPr="00BE5618">
        <w:rPr>
          <w:rFonts w:ascii="Times New Roman" w:hAnsi="Times New Roman"/>
          <w:b/>
          <w:sz w:val="28"/>
          <w:szCs w:val="28"/>
        </w:rPr>
        <w:t>Экспериментальная методика проведения исследования</w:t>
      </w:r>
    </w:p>
    <w:p w:rsidR="004071B4" w:rsidRPr="00BE5618" w:rsidRDefault="00BE5618" w:rsidP="00BE5618">
      <w:pPr>
        <w:pStyle w:val="a6"/>
        <w:jc w:val="center"/>
        <w:rPr>
          <w:rFonts w:ascii="Times New Roman" w:hAnsi="Times New Roman"/>
          <w:b/>
          <w:bCs/>
          <w:sz w:val="28"/>
          <w:szCs w:val="28"/>
        </w:rPr>
      </w:pPr>
      <w:r w:rsidRPr="00BE5618">
        <w:rPr>
          <w:rFonts w:ascii="Times New Roman" w:hAnsi="Times New Roman"/>
          <w:b/>
          <w:bCs/>
          <w:color w:val="000000"/>
          <w:sz w:val="28"/>
          <w:szCs w:val="28"/>
          <w:u w:val="single"/>
        </w:rPr>
        <w:t xml:space="preserve"> </w:t>
      </w:r>
      <w:r w:rsidR="00B620E5" w:rsidRPr="00BE5618">
        <w:rPr>
          <w:rFonts w:ascii="Times New Roman" w:hAnsi="Times New Roman"/>
          <w:b/>
          <w:bCs/>
          <w:color w:val="000000"/>
          <w:sz w:val="28"/>
          <w:szCs w:val="28"/>
          <w:u w:val="single"/>
        </w:rPr>
        <w:t>О</w:t>
      </w:r>
      <w:r w:rsidR="00B620E5" w:rsidRPr="00BE5618">
        <w:rPr>
          <w:rFonts w:ascii="Times New Roman" w:hAnsi="Times New Roman"/>
          <w:b/>
          <w:bCs/>
          <w:sz w:val="28"/>
          <w:szCs w:val="28"/>
          <w:u w:val="single"/>
        </w:rPr>
        <w:t xml:space="preserve">пыт №1: </w:t>
      </w:r>
      <w:r w:rsidR="006B3A74" w:rsidRPr="00BE5618">
        <w:rPr>
          <w:rFonts w:ascii="Times New Roman" w:hAnsi="Times New Roman"/>
          <w:b/>
          <w:bCs/>
          <w:sz w:val="28"/>
          <w:szCs w:val="28"/>
          <w:u w:val="single"/>
        </w:rPr>
        <w:t>«</w:t>
      </w:r>
      <w:r w:rsidR="00797003" w:rsidRPr="00F677E8">
        <w:rPr>
          <w:rFonts w:ascii="Times New Roman" w:hAnsi="Times New Roman"/>
          <w:b/>
          <w:sz w:val="28"/>
          <w:szCs w:val="28"/>
          <w:shd w:val="clear" w:color="auto" w:fill="FFFFFF"/>
        </w:rPr>
        <w:t>Исследование свойств полиэтиленовых пакетов</w:t>
      </w:r>
      <w:r w:rsidR="006B3A74" w:rsidRPr="00F677E8">
        <w:rPr>
          <w:rFonts w:ascii="Times New Roman" w:hAnsi="Times New Roman"/>
          <w:b/>
          <w:bCs/>
          <w:sz w:val="28"/>
          <w:szCs w:val="28"/>
        </w:rPr>
        <w:t>»</w:t>
      </w:r>
    </w:p>
    <w:p w:rsidR="00BE5618" w:rsidRPr="00BE5618" w:rsidRDefault="00E308E9" w:rsidP="00BE5618">
      <w:pPr>
        <w:pStyle w:val="a6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29845</wp:posOffset>
            </wp:positionH>
            <wp:positionV relativeFrom="paragraph">
              <wp:posOffset>36195</wp:posOffset>
            </wp:positionV>
            <wp:extent cx="3717925" cy="2910205"/>
            <wp:effectExtent l="19050" t="0" r="0" b="0"/>
            <wp:wrapThrough wrapText="bothSides">
              <wp:wrapPolygon edited="0">
                <wp:start x="-111" y="0"/>
                <wp:lineTo x="-111" y="21492"/>
                <wp:lineTo x="21582" y="21492"/>
                <wp:lineTo x="21582" y="0"/>
                <wp:lineTo x="-111" y="0"/>
              </wp:wrapPolygon>
            </wp:wrapThrough>
            <wp:docPr id="8" name="Рисунок 14" descr="C:\Documents and Settings\User\Рабочий стол\Изображение 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C:\Documents and Settings\User\Рабочий стол\Изображение 24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7925" cy="2910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1FF1" w:rsidRPr="00D86C0B" w:rsidRDefault="00EB1FF1" w:rsidP="00D86C0B">
      <w:pPr>
        <w:pStyle w:val="a6"/>
        <w:jc w:val="both"/>
        <w:rPr>
          <w:rFonts w:ascii="Times New Roman" w:hAnsi="Times New Roman"/>
          <w:b/>
          <w:color w:val="000000"/>
          <w:sz w:val="28"/>
          <w:szCs w:val="28"/>
          <w:u w:val="single"/>
        </w:rPr>
      </w:pPr>
      <w:r w:rsidRPr="00D86C0B">
        <w:rPr>
          <w:rFonts w:ascii="Times New Roman" w:hAnsi="Times New Roman"/>
          <w:b/>
          <w:bCs/>
          <w:color w:val="000000"/>
          <w:sz w:val="28"/>
          <w:szCs w:val="28"/>
        </w:rPr>
        <w:t>Проведение инструктажа.</w:t>
      </w:r>
      <w:r w:rsidR="0001313E" w:rsidRPr="00D86C0B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</w:p>
    <w:p w:rsidR="00B620E5" w:rsidRPr="00F677E8" w:rsidRDefault="00797003" w:rsidP="00D86C0B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D86C0B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 w:rsidR="005171ED" w:rsidRPr="00D86C0B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5171ED" w:rsidRPr="00F677E8">
        <w:rPr>
          <w:rFonts w:ascii="Times New Roman" w:hAnsi="Times New Roman"/>
          <w:sz w:val="28"/>
          <w:szCs w:val="28"/>
          <w:u w:val="single"/>
        </w:rPr>
        <w:t>цель</w:t>
      </w:r>
      <w:r w:rsidRPr="00F677E8">
        <w:rPr>
          <w:rFonts w:ascii="Times New Roman" w:hAnsi="Times New Roman"/>
          <w:sz w:val="28"/>
          <w:szCs w:val="28"/>
          <w:u w:val="single"/>
          <w:shd w:val="clear" w:color="auto" w:fill="FFFFFF"/>
        </w:rPr>
        <w:t xml:space="preserve"> исследования</w:t>
      </w:r>
      <w:r w:rsidRPr="00F677E8">
        <w:rPr>
          <w:rFonts w:ascii="Times New Roman" w:hAnsi="Times New Roman"/>
          <w:sz w:val="28"/>
          <w:szCs w:val="28"/>
          <w:shd w:val="clear" w:color="auto" w:fill="FFFFFF"/>
        </w:rPr>
        <w:t xml:space="preserve">: - исследовать </w:t>
      </w:r>
      <w:r w:rsidR="00EB1FF1" w:rsidRPr="00F677E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F677E8">
        <w:rPr>
          <w:rFonts w:ascii="Times New Roman" w:hAnsi="Times New Roman"/>
          <w:sz w:val="28"/>
          <w:szCs w:val="28"/>
          <w:shd w:val="clear" w:color="auto" w:fill="FFFFFF"/>
        </w:rPr>
        <w:t xml:space="preserve"> химические свойства полиэтиленовых пакетов; </w:t>
      </w:r>
      <w:r w:rsidRPr="00F677E8">
        <w:rPr>
          <w:rFonts w:ascii="Times New Roman" w:hAnsi="Times New Roman"/>
          <w:sz w:val="28"/>
          <w:szCs w:val="28"/>
        </w:rPr>
        <w:t xml:space="preserve"> </w:t>
      </w:r>
    </w:p>
    <w:p w:rsidR="00B620E5" w:rsidRPr="00F677E8" w:rsidRDefault="00B620E5" w:rsidP="00D86C0B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F677E8">
        <w:rPr>
          <w:rFonts w:ascii="Times New Roman" w:hAnsi="Times New Roman"/>
          <w:bCs/>
          <w:sz w:val="28"/>
          <w:szCs w:val="28"/>
        </w:rPr>
        <w:t>Оборудование:</w:t>
      </w:r>
      <w:r w:rsidRPr="00F677E8">
        <w:rPr>
          <w:rFonts w:ascii="Times New Roman" w:hAnsi="Times New Roman"/>
          <w:sz w:val="28"/>
          <w:szCs w:val="28"/>
        </w:rPr>
        <w:t> пробирки, полиэтилен, серная</w:t>
      </w:r>
      <w:r w:rsidR="00EB1FF1" w:rsidRPr="00F677E8">
        <w:rPr>
          <w:rFonts w:ascii="Times New Roman" w:hAnsi="Times New Roman"/>
          <w:sz w:val="28"/>
          <w:szCs w:val="28"/>
        </w:rPr>
        <w:t>,</w:t>
      </w:r>
      <w:r w:rsidRPr="00F677E8">
        <w:rPr>
          <w:rFonts w:ascii="Times New Roman" w:hAnsi="Times New Roman"/>
          <w:sz w:val="28"/>
          <w:szCs w:val="28"/>
        </w:rPr>
        <w:t xml:space="preserve"> азотная кислоты, раствор щелочи.</w:t>
      </w:r>
    </w:p>
    <w:p w:rsidR="00B620E5" w:rsidRPr="00F677E8" w:rsidRDefault="00926944" w:rsidP="00D86C0B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926944">
        <w:rPr>
          <w:rFonts w:ascii="Times New Roman" w:hAnsi="Times New Roman"/>
          <w:b/>
          <w:bCs/>
          <w:noProof/>
          <w:sz w:val="28"/>
          <w:szCs w:val="28"/>
          <w:lang w:eastAsia="ru-RU"/>
        </w:rPr>
        <w:pict>
          <v:oval id="_x0000_s1040" style="position:absolute;left:0;text-align:left;margin-left:-84.75pt;margin-top:61.7pt;width:75.75pt;height:25.4pt;z-index:251662848">
            <v:fill opacity="9175f"/>
            <v:textbox>
              <w:txbxContent>
                <w:p w:rsidR="007646DC" w:rsidRPr="007646DC" w:rsidRDefault="007646DC" w:rsidP="007646DC">
                  <w:pPr>
                    <w:jc w:val="center"/>
                    <w:rPr>
                      <w:rFonts w:ascii="Times New Roman" w:hAnsi="Times New Roman"/>
                      <w:color w:val="FFFF00"/>
                      <w:sz w:val="24"/>
                      <w:szCs w:val="24"/>
                    </w:rPr>
                  </w:pPr>
                  <w:r w:rsidRPr="007646DC">
                    <w:rPr>
                      <w:rFonts w:ascii="Times New Roman" w:hAnsi="Times New Roman"/>
                      <w:color w:val="FFFF00"/>
                      <w:sz w:val="24"/>
                      <w:szCs w:val="24"/>
                    </w:rPr>
                    <w:t>Фото  2.</w:t>
                  </w:r>
                </w:p>
              </w:txbxContent>
            </v:textbox>
          </v:oval>
        </w:pict>
      </w:r>
      <w:r w:rsidR="00B620E5" w:rsidRPr="00F677E8">
        <w:rPr>
          <w:rFonts w:ascii="Times New Roman" w:hAnsi="Times New Roman"/>
          <w:b/>
          <w:bCs/>
          <w:sz w:val="28"/>
          <w:szCs w:val="28"/>
        </w:rPr>
        <w:t>Описание опыта:</w:t>
      </w:r>
      <w:r w:rsidR="00B620E5" w:rsidRPr="00F677E8">
        <w:rPr>
          <w:rFonts w:ascii="Times New Roman" w:hAnsi="Times New Roman"/>
          <w:sz w:val="28"/>
          <w:szCs w:val="28"/>
        </w:rPr>
        <w:t> кусочки полиэтиленового пакета поместил в пробирки с азотной и серной кислотой и раствором щелочи. Спустя некоторое время, ни в одной из пробирок химической реакции не про</w:t>
      </w:r>
      <w:r w:rsidR="007646DC">
        <w:rPr>
          <w:rFonts w:ascii="Times New Roman" w:hAnsi="Times New Roman"/>
          <w:sz w:val="28"/>
          <w:szCs w:val="28"/>
        </w:rPr>
        <w:t>изошло (фото 2).</w:t>
      </w:r>
    </w:p>
    <w:p w:rsidR="00B620E5" w:rsidRPr="00F677E8" w:rsidRDefault="00B620E5" w:rsidP="00D86C0B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F677E8">
        <w:rPr>
          <w:rFonts w:ascii="Times New Roman" w:hAnsi="Times New Roman"/>
          <w:b/>
          <w:bCs/>
          <w:sz w:val="28"/>
          <w:szCs w:val="28"/>
        </w:rPr>
        <w:t>Вывод:</w:t>
      </w:r>
      <w:r w:rsidRPr="00F677E8">
        <w:rPr>
          <w:rFonts w:ascii="Times New Roman" w:hAnsi="Times New Roman"/>
          <w:sz w:val="28"/>
          <w:szCs w:val="28"/>
        </w:rPr>
        <w:t> </w:t>
      </w:r>
      <w:r w:rsidRPr="00F677E8">
        <w:rPr>
          <w:rFonts w:ascii="Times New Roman" w:hAnsi="Times New Roman"/>
          <w:b/>
          <w:bCs/>
          <w:sz w:val="28"/>
          <w:szCs w:val="28"/>
        </w:rPr>
        <w:t>под воздействием химических веществ полиэтилен</w:t>
      </w:r>
      <w:r w:rsidRPr="00F677E8">
        <w:rPr>
          <w:rFonts w:ascii="Times New Roman" w:hAnsi="Times New Roman"/>
          <w:sz w:val="28"/>
          <w:szCs w:val="28"/>
        </w:rPr>
        <w:t> </w:t>
      </w:r>
      <w:r w:rsidRPr="00F677E8">
        <w:rPr>
          <w:rFonts w:ascii="Times New Roman" w:hAnsi="Times New Roman"/>
          <w:b/>
          <w:bCs/>
          <w:sz w:val="28"/>
          <w:szCs w:val="28"/>
        </w:rPr>
        <w:t>не разлагается</w:t>
      </w:r>
      <w:r w:rsidR="005171ED" w:rsidRPr="00F677E8">
        <w:rPr>
          <w:rFonts w:ascii="Times New Roman" w:hAnsi="Times New Roman"/>
          <w:sz w:val="28"/>
          <w:szCs w:val="28"/>
        </w:rPr>
        <w:t xml:space="preserve">. </w:t>
      </w:r>
    </w:p>
    <w:p w:rsidR="004071B4" w:rsidRPr="00D86C0B" w:rsidRDefault="00926944" w:rsidP="00D86C0B">
      <w:pPr>
        <w:pStyle w:val="a6"/>
        <w:jc w:val="both"/>
        <w:rPr>
          <w:rFonts w:ascii="Times New Roman" w:hAnsi="Times New Roman"/>
          <w:noProof/>
          <w:sz w:val="28"/>
          <w:szCs w:val="28"/>
        </w:rPr>
      </w:pPr>
      <w:r w:rsidRPr="00926944">
        <w:rPr>
          <w:noProof/>
          <w:u w:val="single"/>
          <w:lang w:eastAsia="ru-RU"/>
        </w:rPr>
        <w:pict>
          <v:oval id="_x0000_s1043" style="position:absolute;left:0;text-align:left;margin-left:273.4pt;margin-top:381.85pt;width:75.75pt;height:25.4pt;z-index:251665920">
            <v:fill opacity="9175f"/>
            <v:textbox>
              <w:txbxContent>
                <w:p w:rsidR="007646DC" w:rsidRPr="007646DC" w:rsidRDefault="007646DC" w:rsidP="007646DC">
                  <w:pPr>
                    <w:jc w:val="center"/>
                    <w:rPr>
                      <w:rFonts w:ascii="Times New Roman" w:hAnsi="Times New Roman"/>
                      <w:color w:val="FFFF00"/>
                      <w:sz w:val="24"/>
                      <w:szCs w:val="24"/>
                    </w:rPr>
                  </w:pPr>
                  <w:r w:rsidRPr="007646DC">
                    <w:rPr>
                      <w:rFonts w:ascii="Times New Roman" w:hAnsi="Times New Roman"/>
                      <w:color w:val="FFFF00"/>
                      <w:sz w:val="24"/>
                      <w:szCs w:val="24"/>
                    </w:rPr>
                    <w:t xml:space="preserve">Фото  </w:t>
                  </w:r>
                  <w:r>
                    <w:rPr>
                      <w:rFonts w:ascii="Times New Roman" w:hAnsi="Times New Roman"/>
                      <w:color w:val="FFFF00"/>
                      <w:sz w:val="24"/>
                      <w:szCs w:val="24"/>
                    </w:rPr>
                    <w:t>5</w:t>
                  </w:r>
                  <w:r w:rsidRPr="007646DC">
                    <w:rPr>
                      <w:rFonts w:ascii="Times New Roman" w:hAnsi="Times New Roman"/>
                      <w:color w:val="FFFF00"/>
                      <w:sz w:val="24"/>
                      <w:szCs w:val="24"/>
                    </w:rPr>
                    <w:t>.</w:t>
                  </w:r>
                </w:p>
              </w:txbxContent>
            </v:textbox>
          </v:oval>
        </w:pict>
      </w:r>
      <w:r w:rsidRPr="00926944">
        <w:rPr>
          <w:noProof/>
          <w:u w:val="single"/>
          <w:lang w:eastAsia="ru-RU"/>
        </w:rPr>
        <w:pict>
          <v:oval id="_x0000_s1042" style="position:absolute;left:0;text-align:left;margin-left:410.55pt;margin-top:19.9pt;width:75.75pt;height:25.4pt;z-index:251664896">
            <v:fill opacity="9175f"/>
            <v:textbox>
              <w:txbxContent>
                <w:p w:rsidR="007646DC" w:rsidRPr="007646DC" w:rsidRDefault="007646DC" w:rsidP="007646DC">
                  <w:pPr>
                    <w:jc w:val="center"/>
                    <w:rPr>
                      <w:rFonts w:ascii="Times New Roman" w:hAnsi="Times New Roman"/>
                      <w:color w:val="FFFF00"/>
                      <w:sz w:val="24"/>
                      <w:szCs w:val="24"/>
                    </w:rPr>
                  </w:pPr>
                  <w:r w:rsidRPr="007646DC">
                    <w:rPr>
                      <w:rFonts w:ascii="Times New Roman" w:hAnsi="Times New Roman"/>
                      <w:color w:val="FFFF00"/>
                      <w:sz w:val="24"/>
                      <w:szCs w:val="24"/>
                    </w:rPr>
                    <w:t xml:space="preserve">Фото  </w:t>
                  </w:r>
                  <w:r>
                    <w:rPr>
                      <w:rFonts w:ascii="Times New Roman" w:hAnsi="Times New Roman"/>
                      <w:color w:val="FFFF00"/>
                      <w:sz w:val="24"/>
                      <w:szCs w:val="24"/>
                    </w:rPr>
                    <w:t>4</w:t>
                  </w:r>
                  <w:r w:rsidRPr="007646DC">
                    <w:rPr>
                      <w:rFonts w:ascii="Times New Roman" w:hAnsi="Times New Roman"/>
                      <w:color w:val="FFFF00"/>
                      <w:sz w:val="24"/>
                      <w:szCs w:val="24"/>
                    </w:rPr>
                    <w:t>.</w:t>
                  </w:r>
                </w:p>
              </w:txbxContent>
            </v:textbox>
          </v:oval>
        </w:pict>
      </w:r>
      <w:r w:rsidRPr="00926944">
        <w:rPr>
          <w:noProof/>
          <w:u w:val="single"/>
          <w:lang w:eastAsia="ru-RU"/>
        </w:rPr>
        <w:pict>
          <v:oval id="_x0000_s1041" style="position:absolute;left:0;text-align:left;margin-left:192.6pt;margin-top:19.9pt;width:75.75pt;height:25.4pt;z-index:251663872">
            <v:fill opacity="9175f"/>
            <v:textbox>
              <w:txbxContent>
                <w:p w:rsidR="007646DC" w:rsidRPr="007646DC" w:rsidRDefault="007646DC" w:rsidP="007646DC">
                  <w:pPr>
                    <w:jc w:val="center"/>
                    <w:rPr>
                      <w:rFonts w:ascii="Times New Roman" w:hAnsi="Times New Roman"/>
                      <w:color w:val="FFFF00"/>
                      <w:sz w:val="24"/>
                      <w:szCs w:val="24"/>
                    </w:rPr>
                  </w:pPr>
                  <w:r w:rsidRPr="007646DC">
                    <w:rPr>
                      <w:rFonts w:ascii="Times New Roman" w:hAnsi="Times New Roman"/>
                      <w:color w:val="FFFF00"/>
                      <w:sz w:val="24"/>
                      <w:szCs w:val="24"/>
                    </w:rPr>
                    <w:t xml:space="preserve">Фото  </w:t>
                  </w:r>
                  <w:r>
                    <w:rPr>
                      <w:rFonts w:ascii="Times New Roman" w:hAnsi="Times New Roman"/>
                      <w:color w:val="FFFF00"/>
                      <w:sz w:val="24"/>
                      <w:szCs w:val="24"/>
                    </w:rPr>
                    <w:t>3</w:t>
                  </w:r>
                  <w:r w:rsidRPr="007646DC">
                    <w:rPr>
                      <w:rFonts w:ascii="Times New Roman" w:hAnsi="Times New Roman"/>
                      <w:color w:val="FFFF00"/>
                      <w:sz w:val="24"/>
                      <w:szCs w:val="24"/>
                    </w:rPr>
                    <w:t>.</w:t>
                  </w:r>
                </w:p>
              </w:txbxContent>
            </v:textbox>
          </v:oval>
        </w:pict>
      </w:r>
      <w:r w:rsidR="00E308E9">
        <w:rPr>
          <w:noProof/>
          <w:u w:val="single"/>
          <w:lang w:eastAsia="ru-RU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3472180</wp:posOffset>
            </wp:positionH>
            <wp:positionV relativeFrom="paragraph">
              <wp:posOffset>2680335</wp:posOffset>
            </wp:positionV>
            <wp:extent cx="2712720" cy="2491740"/>
            <wp:effectExtent l="19050" t="0" r="0" b="0"/>
            <wp:wrapThrough wrapText="bothSides">
              <wp:wrapPolygon edited="0">
                <wp:start x="-152" y="0"/>
                <wp:lineTo x="-152" y="21468"/>
                <wp:lineTo x="21539" y="21468"/>
                <wp:lineTo x="21539" y="0"/>
                <wp:lineTo x="-152" y="0"/>
              </wp:wrapPolygon>
            </wp:wrapThrough>
            <wp:docPr id="10" name="Рисунок 8" descr="C:\Documents and Settings\User\Рабочий стол\Изображение 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C:\Documents and Settings\User\Рабочий стол\Изображение 23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2491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08E9">
        <w:rPr>
          <w:noProof/>
          <w:u w:val="single"/>
          <w:lang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3448050</wp:posOffset>
            </wp:positionH>
            <wp:positionV relativeFrom="paragraph">
              <wp:posOffset>252730</wp:posOffset>
            </wp:positionV>
            <wp:extent cx="2727960" cy="2377440"/>
            <wp:effectExtent l="19050" t="0" r="0" b="0"/>
            <wp:wrapThrough wrapText="bothSides">
              <wp:wrapPolygon edited="0">
                <wp:start x="-151" y="0"/>
                <wp:lineTo x="-151" y="21462"/>
                <wp:lineTo x="21570" y="21462"/>
                <wp:lineTo x="21570" y="0"/>
                <wp:lineTo x="-151" y="0"/>
              </wp:wrapPolygon>
            </wp:wrapThrough>
            <wp:docPr id="11" name="Рисунок 12" descr="C:\Documents and Settings\User\Рабочий стол\Изображение 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C:\Documents and Settings\User\Рабочий стол\Изображение 23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960" cy="237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08E9">
        <w:rPr>
          <w:noProof/>
          <w:u w:val="single"/>
          <w:lang w:eastAsia="ru-RU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29845</wp:posOffset>
            </wp:positionH>
            <wp:positionV relativeFrom="paragraph">
              <wp:posOffset>234315</wp:posOffset>
            </wp:positionV>
            <wp:extent cx="3378200" cy="4937760"/>
            <wp:effectExtent l="19050" t="0" r="0" b="0"/>
            <wp:wrapThrough wrapText="bothSides">
              <wp:wrapPolygon edited="0">
                <wp:start x="-122" y="0"/>
                <wp:lineTo x="-122" y="21500"/>
                <wp:lineTo x="21559" y="21500"/>
                <wp:lineTo x="21559" y="0"/>
                <wp:lineTo x="-122" y="0"/>
              </wp:wrapPolygon>
            </wp:wrapThrough>
            <wp:docPr id="9" name="Рисунок 15" descr="C:\Documents and Settings\User\Рабочий стол\Изображение 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C:\Documents and Settings\User\Рабочий стол\Изображение 23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0" cy="4937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20E5" w:rsidRPr="00F33A85">
        <w:rPr>
          <w:rFonts w:ascii="Times New Roman" w:hAnsi="Times New Roman"/>
          <w:b/>
          <w:bCs/>
          <w:sz w:val="28"/>
          <w:szCs w:val="28"/>
          <w:u w:val="single"/>
        </w:rPr>
        <w:t>Опыт № 2</w:t>
      </w:r>
      <w:r w:rsidR="00297329" w:rsidRPr="00F33A85">
        <w:rPr>
          <w:rFonts w:ascii="Times New Roman" w:hAnsi="Times New Roman"/>
          <w:sz w:val="28"/>
          <w:szCs w:val="28"/>
          <w:u w:val="single"/>
        </w:rPr>
        <w:t>:</w:t>
      </w:r>
      <w:r w:rsidR="00B620E5" w:rsidRPr="00D86C0B">
        <w:rPr>
          <w:rFonts w:ascii="Times New Roman" w:hAnsi="Times New Roman"/>
          <w:sz w:val="28"/>
          <w:szCs w:val="28"/>
        </w:rPr>
        <w:t> </w:t>
      </w:r>
      <w:r w:rsidR="00B620E5" w:rsidRPr="00D86C0B">
        <w:rPr>
          <w:rFonts w:ascii="Times New Roman" w:hAnsi="Times New Roman"/>
          <w:b/>
          <w:bCs/>
          <w:sz w:val="28"/>
          <w:szCs w:val="28"/>
        </w:rPr>
        <w:t>Проверка на водонепроницаемость</w:t>
      </w:r>
      <w:r w:rsidR="004071B4" w:rsidRPr="00D86C0B">
        <w:rPr>
          <w:rFonts w:ascii="Times New Roman" w:hAnsi="Times New Roman"/>
          <w:b/>
          <w:bCs/>
          <w:sz w:val="28"/>
          <w:szCs w:val="28"/>
        </w:rPr>
        <w:t>!</w:t>
      </w:r>
      <w:r w:rsidR="004071B4" w:rsidRPr="00D86C0B">
        <w:rPr>
          <w:rFonts w:ascii="Times New Roman" w:hAnsi="Times New Roman"/>
          <w:b/>
          <w:bCs/>
          <w:color w:val="000000"/>
          <w:sz w:val="28"/>
          <w:szCs w:val="28"/>
        </w:rPr>
        <w:t xml:space="preserve"> П</w:t>
      </w:r>
      <w:r w:rsidR="00EB1FF1" w:rsidRPr="00D86C0B">
        <w:rPr>
          <w:rFonts w:ascii="Times New Roman" w:hAnsi="Times New Roman"/>
          <w:b/>
          <w:bCs/>
          <w:color w:val="000000"/>
          <w:sz w:val="28"/>
          <w:szCs w:val="28"/>
        </w:rPr>
        <w:t>роведение инструктажа.</w:t>
      </w:r>
      <w:r w:rsidR="0001313E" w:rsidRPr="00D86C0B">
        <w:rPr>
          <w:rFonts w:ascii="Times New Roman" w:hAnsi="Times New Roman"/>
          <w:noProof/>
          <w:sz w:val="28"/>
          <w:szCs w:val="28"/>
        </w:rPr>
        <w:t xml:space="preserve"> </w:t>
      </w:r>
    </w:p>
    <w:p w:rsidR="00B620E5" w:rsidRPr="00D86C0B" w:rsidRDefault="00B620E5" w:rsidP="00D86C0B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D86C0B">
        <w:rPr>
          <w:rFonts w:ascii="Times New Roman" w:hAnsi="Times New Roman"/>
          <w:b/>
          <w:bCs/>
          <w:sz w:val="28"/>
          <w:szCs w:val="28"/>
        </w:rPr>
        <w:lastRenderedPageBreak/>
        <w:t>Цель:</w:t>
      </w:r>
      <w:r w:rsidR="00F33A85">
        <w:rPr>
          <w:rFonts w:ascii="Times New Roman" w:hAnsi="Times New Roman"/>
          <w:sz w:val="28"/>
          <w:szCs w:val="28"/>
        </w:rPr>
        <w:t xml:space="preserve"> доказать, что </w:t>
      </w:r>
      <w:proofErr w:type="gramStart"/>
      <w:r w:rsidR="00F33A85">
        <w:rPr>
          <w:rFonts w:ascii="Times New Roman" w:hAnsi="Times New Roman"/>
          <w:sz w:val="28"/>
          <w:szCs w:val="28"/>
        </w:rPr>
        <w:t>п</w:t>
      </w:r>
      <w:proofErr w:type="gramEnd"/>
      <w:r w:rsidR="00F33A85">
        <w:rPr>
          <w:rFonts w:ascii="Times New Roman" w:hAnsi="Times New Roman"/>
          <w:sz w:val="28"/>
          <w:szCs w:val="28"/>
        </w:rPr>
        <w:t>/</w:t>
      </w:r>
      <w:r w:rsidRPr="00D86C0B">
        <w:rPr>
          <w:rFonts w:ascii="Times New Roman" w:hAnsi="Times New Roman"/>
          <w:sz w:val="28"/>
          <w:szCs w:val="28"/>
        </w:rPr>
        <w:t>п водонепроницаем.</w:t>
      </w:r>
    </w:p>
    <w:p w:rsidR="00B620E5" w:rsidRPr="00D86C0B" w:rsidRDefault="00B620E5" w:rsidP="00D86C0B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D86C0B">
        <w:rPr>
          <w:rFonts w:ascii="Times New Roman" w:hAnsi="Times New Roman"/>
          <w:b/>
          <w:bCs/>
          <w:sz w:val="28"/>
          <w:szCs w:val="28"/>
        </w:rPr>
        <w:t>Оборудование:</w:t>
      </w:r>
      <w:r w:rsidRPr="00D86C0B">
        <w:rPr>
          <w:rFonts w:ascii="Times New Roman" w:hAnsi="Times New Roman"/>
          <w:sz w:val="28"/>
          <w:szCs w:val="28"/>
        </w:rPr>
        <w:t> крахмал, йод, стакан с водой, полиэтиленовый пакет.</w:t>
      </w:r>
    </w:p>
    <w:p w:rsidR="00B620E5" w:rsidRPr="00D86C0B" w:rsidRDefault="00B620E5" w:rsidP="00D86C0B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D86C0B">
        <w:rPr>
          <w:rFonts w:ascii="Times New Roman" w:hAnsi="Times New Roman"/>
          <w:b/>
          <w:bCs/>
          <w:sz w:val="28"/>
          <w:szCs w:val="28"/>
        </w:rPr>
        <w:t>Описание опыта:</w:t>
      </w:r>
      <w:r w:rsidR="005171ED" w:rsidRPr="00D86C0B">
        <w:rPr>
          <w:rFonts w:ascii="Times New Roman" w:hAnsi="Times New Roman"/>
          <w:sz w:val="28"/>
          <w:szCs w:val="28"/>
        </w:rPr>
        <w:t> Мы</w:t>
      </w:r>
      <w:r w:rsidRPr="00D86C0B">
        <w:rPr>
          <w:rFonts w:ascii="Times New Roman" w:hAnsi="Times New Roman"/>
          <w:sz w:val="28"/>
          <w:szCs w:val="28"/>
        </w:rPr>
        <w:t xml:space="preserve"> взял</w:t>
      </w:r>
      <w:r w:rsidR="005171ED" w:rsidRPr="00D86C0B">
        <w:rPr>
          <w:rFonts w:ascii="Times New Roman" w:hAnsi="Times New Roman"/>
          <w:sz w:val="28"/>
          <w:szCs w:val="28"/>
        </w:rPr>
        <w:t>и</w:t>
      </w:r>
      <w:r w:rsidRPr="00D86C0B">
        <w:rPr>
          <w:rFonts w:ascii="Times New Roman" w:hAnsi="Times New Roman"/>
          <w:sz w:val="28"/>
          <w:szCs w:val="28"/>
        </w:rPr>
        <w:t xml:space="preserve"> два стакана и растворил</w:t>
      </w:r>
      <w:r w:rsidR="005171ED" w:rsidRPr="00D86C0B">
        <w:rPr>
          <w:rFonts w:ascii="Times New Roman" w:hAnsi="Times New Roman"/>
          <w:sz w:val="28"/>
          <w:szCs w:val="28"/>
        </w:rPr>
        <w:t>и</w:t>
      </w:r>
      <w:r w:rsidRPr="00D86C0B">
        <w:rPr>
          <w:rFonts w:ascii="Times New Roman" w:hAnsi="Times New Roman"/>
          <w:sz w:val="28"/>
          <w:szCs w:val="28"/>
        </w:rPr>
        <w:t xml:space="preserve"> в них йод. </w:t>
      </w:r>
      <w:r w:rsidRPr="00D86C0B">
        <w:rPr>
          <w:rFonts w:ascii="Times New Roman" w:hAnsi="Times New Roman"/>
          <w:sz w:val="28"/>
          <w:szCs w:val="28"/>
          <w:u w:val="single"/>
        </w:rPr>
        <w:t>В стакан № 1</w:t>
      </w:r>
      <w:r w:rsidRPr="00D86C0B">
        <w:rPr>
          <w:rFonts w:ascii="Times New Roman" w:hAnsi="Times New Roman"/>
          <w:sz w:val="28"/>
          <w:szCs w:val="28"/>
        </w:rPr>
        <w:t> опустил </w:t>
      </w:r>
      <w:r w:rsidRPr="00D86C0B">
        <w:rPr>
          <w:rFonts w:ascii="Times New Roman" w:hAnsi="Times New Roman"/>
          <w:b/>
          <w:bCs/>
          <w:sz w:val="28"/>
          <w:szCs w:val="28"/>
        </w:rPr>
        <w:t>марлю с крахмалом</w:t>
      </w:r>
      <w:r w:rsidR="005171ED" w:rsidRPr="00D86C0B">
        <w:rPr>
          <w:rFonts w:ascii="Times New Roman" w:hAnsi="Times New Roman"/>
          <w:sz w:val="28"/>
          <w:szCs w:val="28"/>
        </w:rPr>
        <w:t>.</w:t>
      </w:r>
      <w:r w:rsidRPr="00D86C0B">
        <w:rPr>
          <w:rFonts w:ascii="Times New Roman" w:hAnsi="Times New Roman"/>
          <w:sz w:val="28"/>
          <w:szCs w:val="28"/>
        </w:rPr>
        <w:t> </w:t>
      </w:r>
      <w:r w:rsidRPr="00D86C0B">
        <w:rPr>
          <w:rFonts w:ascii="Times New Roman" w:hAnsi="Times New Roman"/>
          <w:sz w:val="28"/>
          <w:szCs w:val="28"/>
          <w:u w:val="single"/>
        </w:rPr>
        <w:t>В стакан № 2</w:t>
      </w:r>
      <w:r w:rsidRPr="00D86C0B">
        <w:rPr>
          <w:rFonts w:ascii="Times New Roman" w:hAnsi="Times New Roman"/>
          <w:sz w:val="28"/>
          <w:szCs w:val="28"/>
        </w:rPr>
        <w:t> опустил </w:t>
      </w:r>
      <w:r w:rsidRPr="00D86C0B">
        <w:rPr>
          <w:rFonts w:ascii="Times New Roman" w:hAnsi="Times New Roman"/>
          <w:b/>
          <w:bCs/>
          <w:sz w:val="28"/>
          <w:szCs w:val="28"/>
        </w:rPr>
        <w:t>полиэтиленовый пакет с крахмалом.</w:t>
      </w:r>
    </w:p>
    <w:p w:rsidR="00B620E5" w:rsidRPr="00D86C0B" w:rsidRDefault="00B620E5" w:rsidP="00D86C0B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D86C0B">
        <w:rPr>
          <w:rFonts w:ascii="Times New Roman" w:hAnsi="Times New Roman"/>
          <w:sz w:val="28"/>
          <w:szCs w:val="28"/>
        </w:rPr>
        <w:t>Через некоторое время </w:t>
      </w:r>
      <w:r w:rsidRPr="00D86C0B">
        <w:rPr>
          <w:rFonts w:ascii="Times New Roman" w:hAnsi="Times New Roman"/>
          <w:b/>
          <w:bCs/>
          <w:sz w:val="28"/>
          <w:szCs w:val="28"/>
          <w:u w:val="single"/>
        </w:rPr>
        <w:t>в стакане № 1</w:t>
      </w:r>
      <w:r w:rsidRPr="00D86C0B">
        <w:rPr>
          <w:rFonts w:ascii="Times New Roman" w:hAnsi="Times New Roman"/>
          <w:sz w:val="28"/>
          <w:szCs w:val="28"/>
        </w:rPr>
        <w:t> вода окрасилась </w:t>
      </w:r>
      <w:r w:rsidRPr="00D86C0B">
        <w:rPr>
          <w:rFonts w:ascii="Times New Roman" w:hAnsi="Times New Roman"/>
          <w:b/>
          <w:bCs/>
          <w:sz w:val="28"/>
          <w:szCs w:val="28"/>
        </w:rPr>
        <w:t>в синий цвет</w:t>
      </w:r>
      <w:proofErr w:type="gramStart"/>
      <w:r w:rsidRPr="00D86C0B">
        <w:rPr>
          <w:rFonts w:ascii="Times New Roman" w:hAnsi="Times New Roman"/>
          <w:b/>
          <w:bCs/>
          <w:sz w:val="28"/>
          <w:szCs w:val="28"/>
        </w:rPr>
        <w:t xml:space="preserve"> ,</w:t>
      </w:r>
      <w:proofErr w:type="gramEnd"/>
      <w:r w:rsidRPr="00D86C0B">
        <w:rPr>
          <w:rFonts w:ascii="Times New Roman" w:hAnsi="Times New Roman"/>
          <w:sz w:val="28"/>
          <w:szCs w:val="28"/>
        </w:rPr>
        <w:t> а в </w:t>
      </w:r>
      <w:r w:rsidRPr="00D86C0B">
        <w:rPr>
          <w:rFonts w:ascii="Times New Roman" w:hAnsi="Times New Roman"/>
          <w:b/>
          <w:bCs/>
          <w:sz w:val="28"/>
          <w:szCs w:val="28"/>
          <w:u w:val="single"/>
        </w:rPr>
        <w:t>стакане под № 2</w:t>
      </w:r>
      <w:r w:rsidRPr="00D86C0B">
        <w:rPr>
          <w:rFonts w:ascii="Times New Roman" w:hAnsi="Times New Roman"/>
          <w:sz w:val="28"/>
          <w:szCs w:val="28"/>
        </w:rPr>
        <w:t> осталось </w:t>
      </w:r>
      <w:r w:rsidRPr="00D86C0B">
        <w:rPr>
          <w:rFonts w:ascii="Times New Roman" w:hAnsi="Times New Roman"/>
          <w:b/>
          <w:bCs/>
          <w:sz w:val="28"/>
          <w:szCs w:val="28"/>
          <w:u w:val="single"/>
        </w:rPr>
        <w:t>все без изменения.</w:t>
      </w:r>
    </w:p>
    <w:p w:rsidR="00B620E5" w:rsidRPr="00D86C0B" w:rsidRDefault="00B620E5" w:rsidP="00D86C0B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D86C0B">
        <w:rPr>
          <w:rFonts w:ascii="Times New Roman" w:hAnsi="Times New Roman"/>
          <w:b/>
          <w:bCs/>
          <w:sz w:val="28"/>
          <w:szCs w:val="28"/>
        </w:rPr>
        <w:t>Полиэтиленовый пакет не пропускает ни раствор йода внутрь, ни раствор крахмала во внешнюю среду.</w:t>
      </w:r>
    </w:p>
    <w:p w:rsidR="00B620E5" w:rsidRPr="00D86C0B" w:rsidRDefault="00B620E5" w:rsidP="00D86C0B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D86C0B">
        <w:rPr>
          <w:rFonts w:ascii="Times New Roman" w:hAnsi="Times New Roman"/>
          <w:b/>
          <w:bCs/>
          <w:sz w:val="28"/>
          <w:szCs w:val="28"/>
          <w:u w:val="single"/>
        </w:rPr>
        <w:t>Вывод: полиэтиленовый пакет</w:t>
      </w:r>
      <w:r w:rsidR="005171ED" w:rsidRPr="00D86C0B">
        <w:rPr>
          <w:rFonts w:ascii="Times New Roman" w:hAnsi="Times New Roman"/>
          <w:b/>
          <w:bCs/>
          <w:sz w:val="28"/>
          <w:szCs w:val="28"/>
          <w:u w:val="single"/>
        </w:rPr>
        <w:t xml:space="preserve"> </w:t>
      </w:r>
      <w:r w:rsidRPr="00D86C0B">
        <w:rPr>
          <w:rFonts w:ascii="Times New Roman" w:hAnsi="Times New Roman"/>
          <w:b/>
          <w:bCs/>
          <w:sz w:val="28"/>
          <w:szCs w:val="28"/>
          <w:u w:val="single"/>
        </w:rPr>
        <w:t xml:space="preserve"> водонепроницае</w:t>
      </w:r>
      <w:proofErr w:type="gramStart"/>
      <w:r w:rsidRPr="00D86C0B">
        <w:rPr>
          <w:rFonts w:ascii="Times New Roman" w:hAnsi="Times New Roman"/>
          <w:b/>
          <w:bCs/>
          <w:sz w:val="28"/>
          <w:szCs w:val="28"/>
          <w:u w:val="single"/>
        </w:rPr>
        <w:t>м</w:t>
      </w:r>
      <w:r w:rsidR="007646DC">
        <w:rPr>
          <w:rFonts w:ascii="Times New Roman" w:hAnsi="Times New Roman"/>
          <w:sz w:val="28"/>
          <w:szCs w:val="28"/>
        </w:rPr>
        <w:t>(</w:t>
      </w:r>
      <w:proofErr w:type="gramEnd"/>
      <w:r w:rsidR="007646DC">
        <w:rPr>
          <w:rFonts w:ascii="Times New Roman" w:hAnsi="Times New Roman"/>
          <w:sz w:val="28"/>
          <w:szCs w:val="28"/>
        </w:rPr>
        <w:t>фото3,4,5).</w:t>
      </w:r>
    </w:p>
    <w:p w:rsidR="004071B4" w:rsidRPr="00D86C0B" w:rsidRDefault="00E308E9" w:rsidP="00D86C0B">
      <w:pPr>
        <w:pStyle w:val="a6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2343150</wp:posOffset>
            </wp:positionH>
            <wp:positionV relativeFrom="paragraph">
              <wp:posOffset>177165</wp:posOffset>
            </wp:positionV>
            <wp:extent cx="3665220" cy="2750820"/>
            <wp:effectExtent l="19050" t="0" r="0" b="0"/>
            <wp:wrapTight wrapText="bothSides">
              <wp:wrapPolygon edited="0">
                <wp:start x="-112" y="0"/>
                <wp:lineTo x="-112" y="21391"/>
                <wp:lineTo x="21555" y="21391"/>
                <wp:lineTo x="21555" y="0"/>
                <wp:lineTo x="-112" y="0"/>
              </wp:wrapPolygon>
            </wp:wrapTight>
            <wp:docPr id="12" name="Рисунок 1" descr="Как разлагаются пакеты - эксперимент для детей по эколог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к разлагаются пакеты - эксперимент для детей по экологии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220" cy="2750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20E5" w:rsidRPr="00D86C0B" w:rsidRDefault="00797003" w:rsidP="00D86C0B">
      <w:pPr>
        <w:pStyle w:val="a6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D86C0B">
        <w:rPr>
          <w:rFonts w:ascii="Times New Roman" w:hAnsi="Times New Roman"/>
          <w:b/>
          <w:sz w:val="28"/>
          <w:szCs w:val="28"/>
          <w:shd w:val="clear" w:color="auto" w:fill="FFFFFF"/>
        </w:rPr>
        <w:t>Опыт №3 Исследование влияния полиэтилена на разрушение органических соединений в почве.</w:t>
      </w:r>
    </w:p>
    <w:p w:rsidR="00EB1FF1" w:rsidRPr="00D86C0B" w:rsidRDefault="00EB1FF1" w:rsidP="00D86C0B">
      <w:pPr>
        <w:pStyle w:val="a6"/>
        <w:jc w:val="both"/>
        <w:rPr>
          <w:rFonts w:ascii="Times New Roman" w:hAnsi="Times New Roman"/>
          <w:sz w:val="28"/>
          <w:szCs w:val="28"/>
          <w:u w:val="single"/>
        </w:rPr>
      </w:pPr>
      <w:r w:rsidRPr="00D86C0B">
        <w:rPr>
          <w:rFonts w:ascii="Times New Roman" w:hAnsi="Times New Roman"/>
          <w:bCs/>
          <w:sz w:val="28"/>
          <w:szCs w:val="28"/>
        </w:rPr>
        <w:t>Проведение инструктажа.</w:t>
      </w:r>
    </w:p>
    <w:p w:rsidR="00797003" w:rsidRPr="00D86C0B" w:rsidRDefault="00797003" w:rsidP="00D86C0B">
      <w:pPr>
        <w:pStyle w:val="a6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D86C0B">
        <w:rPr>
          <w:rFonts w:ascii="Times New Roman" w:hAnsi="Times New Roman"/>
          <w:sz w:val="28"/>
          <w:szCs w:val="28"/>
          <w:shd w:val="clear" w:color="auto" w:fill="FFFFFF"/>
        </w:rPr>
        <w:t>Цель:</w:t>
      </w:r>
      <w:r w:rsidR="00EB1FF1" w:rsidRPr="00D86C0B">
        <w:rPr>
          <w:rFonts w:ascii="Times New Roman" w:hAnsi="Times New Roman"/>
          <w:sz w:val="28"/>
          <w:szCs w:val="28"/>
          <w:shd w:val="clear" w:color="auto" w:fill="FFFFFF"/>
        </w:rPr>
        <w:t xml:space="preserve">  Изучение </w:t>
      </w:r>
      <w:r w:rsidRPr="00D86C0B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EB1FF1" w:rsidRPr="00D86C0B">
        <w:rPr>
          <w:rFonts w:ascii="Times New Roman" w:hAnsi="Times New Roman"/>
          <w:sz w:val="28"/>
          <w:szCs w:val="28"/>
          <w:shd w:val="clear" w:color="auto" w:fill="FFFFFF"/>
        </w:rPr>
        <w:t>влияния  полиэтилена на почву.</w:t>
      </w:r>
    </w:p>
    <w:p w:rsidR="00EB1FF1" w:rsidRPr="00D86C0B" w:rsidRDefault="00EB1FF1" w:rsidP="00D86C0B">
      <w:pPr>
        <w:pStyle w:val="a6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D86C0B">
        <w:rPr>
          <w:rFonts w:ascii="Times New Roman" w:hAnsi="Times New Roman"/>
          <w:sz w:val="28"/>
          <w:szCs w:val="28"/>
          <w:shd w:val="clear" w:color="auto" w:fill="FFFFFF"/>
        </w:rPr>
        <w:t>Оборудование: цветочный горшок с почвой, полиэтилен.</w:t>
      </w:r>
    </w:p>
    <w:p w:rsidR="00EB1FF1" w:rsidRPr="00692E39" w:rsidRDefault="00EB1FF1" w:rsidP="00D86C0B">
      <w:pPr>
        <w:pStyle w:val="a6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692E39">
        <w:rPr>
          <w:rFonts w:ascii="Times New Roman" w:hAnsi="Times New Roman"/>
          <w:b/>
          <w:sz w:val="28"/>
          <w:szCs w:val="28"/>
          <w:shd w:val="clear" w:color="auto" w:fill="FFFFFF"/>
        </w:rPr>
        <w:t>Ход работы</w:t>
      </w:r>
    </w:p>
    <w:p w:rsidR="00F63E84" w:rsidRPr="00D86C0B" w:rsidRDefault="00926944" w:rsidP="00D86C0B">
      <w:pPr>
        <w:pStyle w:val="a6"/>
        <w:jc w:val="both"/>
        <w:rPr>
          <w:rFonts w:ascii="Times New Roman" w:hAnsi="Times New Roman"/>
          <w:color w:val="000000"/>
          <w:sz w:val="28"/>
          <w:szCs w:val="28"/>
        </w:rPr>
      </w:pPr>
      <w:r w:rsidRPr="00926944">
        <w:rPr>
          <w:noProof/>
          <w:lang w:eastAsia="ru-RU"/>
        </w:rPr>
        <w:pict>
          <v:oval id="_x0000_s1045" style="position:absolute;left:0;text-align:left;margin-left:397.35pt;margin-top:18.15pt;width:75.75pt;height:25.4pt;z-index:251667968">
            <v:fill opacity="9175f"/>
            <v:textbox>
              <w:txbxContent>
                <w:p w:rsidR="007646DC" w:rsidRPr="007646DC" w:rsidRDefault="007646DC" w:rsidP="007646DC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646DC">
                    <w:rPr>
                      <w:rFonts w:ascii="Times New Roman" w:hAnsi="Times New Roman"/>
                      <w:sz w:val="24"/>
                      <w:szCs w:val="24"/>
                    </w:rPr>
                    <w:t xml:space="preserve">Фото 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6</w:t>
                  </w:r>
                  <w:r w:rsidRPr="007646DC"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</w:p>
              </w:txbxContent>
            </v:textbox>
          </v:oval>
        </w:pict>
      </w:r>
      <w:r w:rsidR="00E308E9">
        <w:rPr>
          <w:noProof/>
          <w:lang w:eastAsia="ru-RU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948055</wp:posOffset>
            </wp:positionV>
            <wp:extent cx="3840480" cy="2874645"/>
            <wp:effectExtent l="19050" t="0" r="7620" b="0"/>
            <wp:wrapTight wrapText="bothSides">
              <wp:wrapPolygon edited="0">
                <wp:start x="-107" y="0"/>
                <wp:lineTo x="-107" y="21471"/>
                <wp:lineTo x="21643" y="21471"/>
                <wp:lineTo x="21643" y="0"/>
                <wp:lineTo x="-107" y="0"/>
              </wp:wrapPolygon>
            </wp:wrapTight>
            <wp:docPr id="13" name="Рисунок 4" descr="Как разлагаются пакеты - эксперимент для детей по эколог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Как разлагаются пакеты - эксперимент для детей по экологии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480" cy="2874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1FF1" w:rsidRPr="00D86C0B">
        <w:rPr>
          <w:rFonts w:ascii="Times New Roman" w:hAnsi="Times New Roman"/>
          <w:color w:val="000000"/>
          <w:sz w:val="28"/>
          <w:szCs w:val="28"/>
        </w:rPr>
        <w:t>Положили кусочки полиэтилена   в почву (в цветочный вазон). Через месяц проверим внешний вид и прочность кусочков.</w:t>
      </w:r>
    </w:p>
    <w:p w:rsidR="00F73B77" w:rsidRPr="00D86C0B" w:rsidRDefault="00F73B77" w:rsidP="00D86C0B">
      <w:pPr>
        <w:pStyle w:val="a6"/>
        <w:jc w:val="both"/>
        <w:rPr>
          <w:rFonts w:ascii="Times New Roman" w:hAnsi="Times New Roman"/>
          <w:color w:val="000000"/>
          <w:sz w:val="28"/>
          <w:szCs w:val="28"/>
        </w:rPr>
      </w:pPr>
      <w:r w:rsidRPr="00D86C0B">
        <w:rPr>
          <w:rFonts w:ascii="Times New Roman" w:hAnsi="Times New Roman"/>
          <w:color w:val="000000"/>
          <w:sz w:val="28"/>
          <w:szCs w:val="28"/>
        </w:rPr>
        <w:t>Вынули из горшка содержимое и видим</w:t>
      </w:r>
      <w:proofErr w:type="gramStart"/>
      <w:r w:rsidRPr="00D86C0B">
        <w:rPr>
          <w:rFonts w:ascii="Times New Roman" w:hAnsi="Times New Roman"/>
          <w:color w:val="000000"/>
          <w:sz w:val="28"/>
          <w:szCs w:val="28"/>
        </w:rPr>
        <w:t xml:space="preserve"> ,</w:t>
      </w:r>
      <w:proofErr w:type="gramEnd"/>
      <w:r w:rsidRPr="00D86C0B">
        <w:rPr>
          <w:rFonts w:ascii="Times New Roman" w:hAnsi="Times New Roman"/>
          <w:color w:val="000000"/>
          <w:sz w:val="28"/>
          <w:szCs w:val="28"/>
        </w:rPr>
        <w:t xml:space="preserve"> что полиэтилен не разложился.</w:t>
      </w:r>
    </w:p>
    <w:p w:rsidR="00797003" w:rsidRPr="00D86C0B" w:rsidRDefault="00926944" w:rsidP="00D86C0B">
      <w:pPr>
        <w:pStyle w:val="a6"/>
        <w:jc w:val="both"/>
        <w:rPr>
          <w:rFonts w:ascii="Times New Roman" w:hAnsi="Times New Roman"/>
          <w:color w:val="000000"/>
          <w:sz w:val="28"/>
          <w:szCs w:val="28"/>
        </w:rPr>
      </w:pPr>
      <w:r w:rsidRPr="00926944">
        <w:rPr>
          <w:rFonts w:ascii="Times New Roman" w:hAnsi="Times New Roman"/>
          <w:b/>
          <w:bCs/>
          <w:noProof/>
          <w:sz w:val="28"/>
          <w:szCs w:val="28"/>
          <w:u w:val="single"/>
          <w:lang w:eastAsia="ru-RU"/>
        </w:rPr>
        <w:pict>
          <v:oval id="_x0000_s1044" style="position:absolute;left:0;text-align:left;margin-left:-84.75pt;margin-top:162.9pt;width:75.75pt;height:25.4pt;z-index:251666944">
            <v:fill opacity="9175f"/>
            <v:textbox>
              <w:txbxContent>
                <w:p w:rsidR="007646DC" w:rsidRPr="007646DC" w:rsidRDefault="007646DC" w:rsidP="007646DC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646DC">
                    <w:rPr>
                      <w:rFonts w:ascii="Times New Roman" w:hAnsi="Times New Roman"/>
                      <w:sz w:val="24"/>
                      <w:szCs w:val="24"/>
                    </w:rPr>
                    <w:t xml:space="preserve">Фото 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7</w:t>
                  </w:r>
                  <w:r w:rsidRPr="007646DC"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</w:p>
              </w:txbxContent>
            </v:textbox>
          </v:oval>
        </w:pict>
      </w:r>
      <w:r w:rsidR="00F73B77" w:rsidRPr="00D86C0B">
        <w:rPr>
          <w:rFonts w:ascii="Times New Roman" w:hAnsi="Times New Roman"/>
          <w:b/>
          <w:sz w:val="28"/>
          <w:szCs w:val="28"/>
          <w:lang w:eastAsia="ru-RU"/>
        </w:rPr>
        <w:t xml:space="preserve">Вывод: </w:t>
      </w:r>
      <w:r w:rsidR="00F73B77" w:rsidRPr="00D86C0B">
        <w:rPr>
          <w:rFonts w:ascii="Times New Roman" w:hAnsi="Times New Roman"/>
          <w:color w:val="000000"/>
          <w:sz w:val="28"/>
          <w:szCs w:val="28"/>
        </w:rPr>
        <w:t>Исходя из опыта,    предполагаем, что полиэтилен, как и все полимеры, обладает высокой устойчивостью, а потому почти не разлагается. Для полиэтилена так же не существует естественных разрушителей в природе, а его накопления способствуют</w:t>
      </w:r>
      <w:r w:rsidR="007646DC">
        <w:rPr>
          <w:rFonts w:ascii="Times New Roman" w:hAnsi="Times New Roman"/>
          <w:color w:val="000000"/>
          <w:sz w:val="28"/>
          <w:szCs w:val="28"/>
        </w:rPr>
        <w:t xml:space="preserve"> образованию полимерного мусора (фото 6,7)</w:t>
      </w:r>
    </w:p>
    <w:p w:rsidR="00F63E84" w:rsidRPr="00D86C0B" w:rsidRDefault="00F63E84" w:rsidP="00D86C0B">
      <w:pPr>
        <w:pStyle w:val="a6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F63E84" w:rsidRPr="00D86C0B" w:rsidRDefault="00F63E84" w:rsidP="00D86C0B">
      <w:pPr>
        <w:pStyle w:val="a6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F73B77" w:rsidRPr="00D86C0B" w:rsidRDefault="00F73B77" w:rsidP="00D86C0B">
      <w:pPr>
        <w:pStyle w:val="a6"/>
        <w:jc w:val="both"/>
        <w:rPr>
          <w:rFonts w:ascii="Times New Roman" w:hAnsi="Times New Roman"/>
          <w:sz w:val="28"/>
          <w:szCs w:val="28"/>
          <w:lang w:eastAsia="ru-RU"/>
        </w:rPr>
      </w:pPr>
      <w:r w:rsidRPr="00D86C0B">
        <w:rPr>
          <w:rFonts w:ascii="Times New Roman" w:hAnsi="Times New Roman"/>
          <w:b/>
          <w:bCs/>
          <w:sz w:val="28"/>
          <w:szCs w:val="28"/>
          <w:lang w:eastAsia="ru-RU"/>
        </w:rPr>
        <w:lastRenderedPageBreak/>
        <w:t xml:space="preserve">Исходя из проделанных экспериментов, </w:t>
      </w:r>
      <w:r w:rsidRPr="00D86C0B">
        <w:rPr>
          <w:rFonts w:ascii="Times New Roman" w:hAnsi="Times New Roman"/>
          <w:sz w:val="28"/>
          <w:szCs w:val="28"/>
          <w:lang w:eastAsia="ru-RU"/>
        </w:rPr>
        <w:t> </w:t>
      </w:r>
      <w:r w:rsidRPr="00D86C0B">
        <w:rPr>
          <w:rFonts w:ascii="Times New Roman" w:hAnsi="Times New Roman"/>
          <w:b/>
          <w:bCs/>
          <w:sz w:val="28"/>
          <w:szCs w:val="28"/>
          <w:lang w:eastAsia="ru-RU"/>
        </w:rPr>
        <w:t>и изученного материала мы выделили полезные и вредные свойства пластиковых пакетов.</w:t>
      </w:r>
    </w:p>
    <w:p w:rsidR="00F73B77" w:rsidRPr="00D86C0B" w:rsidRDefault="00F73B77" w:rsidP="00D86C0B">
      <w:pPr>
        <w:pStyle w:val="a6"/>
        <w:jc w:val="both"/>
        <w:rPr>
          <w:rFonts w:ascii="Times New Roman" w:hAnsi="Times New Roman"/>
          <w:sz w:val="28"/>
          <w:szCs w:val="28"/>
          <w:lang w:eastAsia="ru-RU"/>
        </w:rPr>
      </w:pPr>
      <w:r w:rsidRPr="00D86C0B">
        <w:rPr>
          <w:rFonts w:ascii="Times New Roman" w:hAnsi="Times New Roman"/>
          <w:b/>
          <w:bCs/>
          <w:sz w:val="28"/>
          <w:szCs w:val="28"/>
          <w:lang w:eastAsia="ru-RU"/>
        </w:rPr>
        <w:t>Полезные:</w:t>
      </w:r>
      <w:r w:rsidRPr="00D86C0B">
        <w:rPr>
          <w:rFonts w:ascii="Times New Roman" w:hAnsi="Times New Roman"/>
          <w:color w:val="666666"/>
          <w:sz w:val="28"/>
          <w:szCs w:val="28"/>
          <w:shd w:val="clear" w:color="auto" w:fill="FFFFFF"/>
        </w:rPr>
        <w:t xml:space="preserve"> </w:t>
      </w:r>
      <w:r w:rsidRPr="00D86C0B">
        <w:rPr>
          <w:rFonts w:ascii="Times New Roman" w:hAnsi="Times New Roman"/>
          <w:sz w:val="28"/>
          <w:szCs w:val="28"/>
          <w:shd w:val="clear" w:color="auto" w:fill="FFFFFF"/>
        </w:rPr>
        <w:t>Полиэтиленовый пакет отличается удивительной функциональностью, прочностью и простотой в эксплуатации. Он значительно облегчил человеку жизнь и принсит определенную пользу</w:t>
      </w:r>
      <w:r w:rsidRPr="00D86C0B">
        <w:rPr>
          <w:rFonts w:ascii="Times New Roman" w:hAnsi="Times New Roman"/>
          <w:color w:val="666666"/>
          <w:sz w:val="28"/>
          <w:szCs w:val="28"/>
          <w:shd w:val="clear" w:color="auto" w:fill="FFFFFF"/>
        </w:rPr>
        <w:t>.</w:t>
      </w:r>
    </w:p>
    <w:p w:rsidR="00F73B77" w:rsidRPr="00D86C0B" w:rsidRDefault="00F73B77" w:rsidP="00D86C0B">
      <w:pPr>
        <w:pStyle w:val="a6"/>
        <w:jc w:val="both"/>
        <w:rPr>
          <w:rFonts w:ascii="Times New Roman" w:hAnsi="Times New Roman"/>
          <w:sz w:val="28"/>
          <w:szCs w:val="28"/>
          <w:lang w:eastAsia="ru-RU"/>
        </w:rPr>
      </w:pPr>
      <w:r w:rsidRPr="00D86C0B">
        <w:rPr>
          <w:rFonts w:ascii="Times New Roman" w:hAnsi="Times New Roman"/>
          <w:b/>
          <w:bCs/>
          <w:sz w:val="28"/>
          <w:szCs w:val="28"/>
          <w:lang w:eastAsia="ru-RU"/>
        </w:rPr>
        <w:t>Вредные:</w:t>
      </w:r>
    </w:p>
    <w:p w:rsidR="00F73B77" w:rsidRPr="00D86C0B" w:rsidRDefault="00F73B77" w:rsidP="00D86C0B">
      <w:pPr>
        <w:pStyle w:val="a6"/>
        <w:jc w:val="both"/>
        <w:rPr>
          <w:rFonts w:ascii="Times New Roman" w:hAnsi="Times New Roman"/>
          <w:sz w:val="28"/>
          <w:szCs w:val="28"/>
          <w:lang w:eastAsia="ru-RU"/>
        </w:rPr>
      </w:pPr>
      <w:r w:rsidRPr="00D86C0B">
        <w:rPr>
          <w:rFonts w:ascii="Times New Roman" w:hAnsi="Times New Roman"/>
          <w:sz w:val="28"/>
          <w:szCs w:val="28"/>
          <w:lang w:eastAsia="ru-RU"/>
        </w:rPr>
        <w:t>Водонепроница</w:t>
      </w:r>
      <w:r w:rsidR="00692E39">
        <w:rPr>
          <w:rFonts w:ascii="Times New Roman" w:hAnsi="Times New Roman"/>
          <w:sz w:val="28"/>
          <w:szCs w:val="28"/>
          <w:lang w:eastAsia="ru-RU"/>
        </w:rPr>
        <w:t>емость и воздухонепроницаемость</w:t>
      </w:r>
      <w:r w:rsidRPr="00D86C0B">
        <w:rPr>
          <w:rFonts w:ascii="Times New Roman" w:hAnsi="Times New Roman"/>
          <w:sz w:val="28"/>
          <w:szCs w:val="28"/>
          <w:lang w:eastAsia="ru-RU"/>
        </w:rPr>
        <w:t>.</w:t>
      </w:r>
    </w:p>
    <w:p w:rsidR="00F73B77" w:rsidRPr="00D86C0B" w:rsidRDefault="00F73B77" w:rsidP="00D86C0B">
      <w:pPr>
        <w:pStyle w:val="a6"/>
        <w:jc w:val="both"/>
        <w:rPr>
          <w:rFonts w:ascii="Times New Roman" w:hAnsi="Times New Roman"/>
          <w:sz w:val="28"/>
          <w:szCs w:val="28"/>
          <w:lang w:eastAsia="ru-RU"/>
        </w:rPr>
      </w:pPr>
      <w:r w:rsidRPr="00D86C0B">
        <w:rPr>
          <w:rFonts w:ascii="Times New Roman" w:hAnsi="Times New Roman"/>
          <w:sz w:val="28"/>
          <w:szCs w:val="28"/>
          <w:lang w:eastAsia="ru-RU"/>
        </w:rPr>
        <w:t>Свойство не проводить ток.</w:t>
      </w:r>
    </w:p>
    <w:p w:rsidR="00F73B77" w:rsidRPr="00D86C0B" w:rsidRDefault="00F73B77" w:rsidP="00D86C0B">
      <w:pPr>
        <w:pStyle w:val="a6"/>
        <w:jc w:val="both"/>
        <w:rPr>
          <w:rFonts w:ascii="Times New Roman" w:hAnsi="Times New Roman"/>
          <w:sz w:val="28"/>
          <w:szCs w:val="28"/>
          <w:lang w:eastAsia="ru-RU"/>
        </w:rPr>
      </w:pPr>
      <w:r w:rsidRPr="00D86C0B">
        <w:rPr>
          <w:rFonts w:ascii="Times New Roman" w:hAnsi="Times New Roman"/>
          <w:sz w:val="28"/>
          <w:szCs w:val="28"/>
          <w:lang w:eastAsia="ru-RU"/>
        </w:rPr>
        <w:t>Полиэтилен служит защитой в химической промышленности.</w:t>
      </w:r>
    </w:p>
    <w:p w:rsidR="00F73B77" w:rsidRPr="00D86C0B" w:rsidRDefault="00F73B77" w:rsidP="00D86C0B">
      <w:pPr>
        <w:pStyle w:val="a6"/>
        <w:jc w:val="both"/>
        <w:rPr>
          <w:rFonts w:ascii="Times New Roman" w:hAnsi="Times New Roman"/>
          <w:sz w:val="28"/>
          <w:szCs w:val="28"/>
          <w:lang w:eastAsia="ru-RU"/>
        </w:rPr>
      </w:pPr>
      <w:r w:rsidRPr="00D86C0B">
        <w:rPr>
          <w:rFonts w:ascii="Times New Roman" w:hAnsi="Times New Roman"/>
          <w:sz w:val="28"/>
          <w:szCs w:val="28"/>
          <w:lang w:eastAsia="ru-RU"/>
        </w:rPr>
        <w:t>Полиэтиленовый пакет отличается функциональностью, прочностью и простой в эксплуатации.</w:t>
      </w:r>
    </w:p>
    <w:p w:rsidR="00F73B77" w:rsidRPr="00D86C0B" w:rsidRDefault="00F73B77" w:rsidP="00D86C0B">
      <w:pPr>
        <w:pStyle w:val="a6"/>
        <w:jc w:val="both"/>
        <w:rPr>
          <w:rFonts w:ascii="Times New Roman" w:hAnsi="Times New Roman"/>
          <w:sz w:val="28"/>
          <w:szCs w:val="28"/>
          <w:lang w:eastAsia="ru-RU"/>
        </w:rPr>
      </w:pPr>
      <w:r w:rsidRPr="00D86C0B">
        <w:rPr>
          <w:rFonts w:ascii="Times New Roman" w:hAnsi="Times New Roman"/>
          <w:sz w:val="28"/>
          <w:szCs w:val="28"/>
          <w:lang w:eastAsia="ru-RU"/>
        </w:rPr>
        <w:t>Пары и газы - методом горения.</w:t>
      </w:r>
    </w:p>
    <w:p w:rsidR="00F73B77" w:rsidRPr="00D86C0B" w:rsidRDefault="00F73B77" w:rsidP="00D86C0B">
      <w:pPr>
        <w:pStyle w:val="a6"/>
        <w:jc w:val="both"/>
        <w:rPr>
          <w:rFonts w:ascii="Times New Roman" w:hAnsi="Times New Roman"/>
          <w:sz w:val="28"/>
          <w:szCs w:val="28"/>
          <w:lang w:eastAsia="ru-RU"/>
        </w:rPr>
      </w:pPr>
      <w:r w:rsidRPr="00D86C0B">
        <w:rPr>
          <w:rFonts w:ascii="Times New Roman" w:hAnsi="Times New Roman"/>
          <w:sz w:val="28"/>
          <w:szCs w:val="28"/>
          <w:lang w:eastAsia="ru-RU"/>
        </w:rPr>
        <w:t>Не возможность утилизировать с помощью химических веществ.</w:t>
      </w:r>
    </w:p>
    <w:p w:rsidR="00F73B77" w:rsidRPr="00D86C0B" w:rsidRDefault="00F73B77" w:rsidP="00D86C0B">
      <w:pPr>
        <w:pStyle w:val="a6"/>
        <w:jc w:val="both"/>
        <w:rPr>
          <w:rFonts w:ascii="Times New Roman" w:hAnsi="Times New Roman"/>
          <w:sz w:val="28"/>
          <w:szCs w:val="28"/>
          <w:lang w:eastAsia="ru-RU"/>
        </w:rPr>
      </w:pPr>
      <w:r w:rsidRPr="00D86C0B">
        <w:rPr>
          <w:rFonts w:ascii="Times New Roman" w:hAnsi="Times New Roman"/>
          <w:sz w:val="28"/>
          <w:szCs w:val="28"/>
          <w:lang w:eastAsia="ru-RU"/>
        </w:rPr>
        <w:t>Пищевой полиэтилен не может оказать почти никакого воздействия. Краски содержат токсические вещества.</w:t>
      </w:r>
    </w:p>
    <w:p w:rsidR="00F73B77" w:rsidRPr="00D86C0B" w:rsidRDefault="00F73B77" w:rsidP="00D86C0B">
      <w:pPr>
        <w:pStyle w:val="a6"/>
        <w:jc w:val="both"/>
        <w:rPr>
          <w:rFonts w:ascii="Times New Roman" w:hAnsi="Times New Roman"/>
          <w:sz w:val="28"/>
          <w:szCs w:val="28"/>
          <w:lang w:eastAsia="ru-RU"/>
        </w:rPr>
      </w:pPr>
      <w:r w:rsidRPr="00D86C0B">
        <w:rPr>
          <w:rFonts w:ascii="Times New Roman" w:hAnsi="Times New Roman"/>
          <w:sz w:val="28"/>
          <w:szCs w:val="28"/>
          <w:lang w:eastAsia="ru-RU"/>
        </w:rPr>
        <w:t>Но самое сложное — это срок его разложения, он составляет 60 лет.</w:t>
      </w:r>
    </w:p>
    <w:p w:rsidR="00F73B77" w:rsidRPr="00D86C0B" w:rsidRDefault="00F73B77" w:rsidP="00D86C0B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D86C0B">
        <w:rPr>
          <w:rFonts w:ascii="Times New Roman" w:hAnsi="Times New Roman"/>
          <w:b/>
          <w:bCs/>
          <w:sz w:val="28"/>
          <w:szCs w:val="28"/>
        </w:rPr>
        <w:t>Какая альтернатива этому.</w:t>
      </w:r>
    </w:p>
    <w:p w:rsidR="00F73B77" w:rsidRPr="00D86C0B" w:rsidRDefault="00F73B77" w:rsidP="00D86C0B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D86C0B">
        <w:rPr>
          <w:rFonts w:ascii="Times New Roman" w:hAnsi="Times New Roman"/>
          <w:sz w:val="28"/>
          <w:szCs w:val="28"/>
        </w:rPr>
        <w:t>По всему миру возрастает количество людей, отказывающихся от использования полиэтиленовых пакетов и отдающих предпочтение многоразовым эко сумкам, сделанных из натуральных материалов.</w:t>
      </w:r>
    </w:p>
    <w:p w:rsidR="00F73B77" w:rsidRPr="00D86C0B" w:rsidRDefault="00F73B77" w:rsidP="00D86C0B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D86C0B">
        <w:rPr>
          <w:rFonts w:ascii="Times New Roman" w:hAnsi="Times New Roman"/>
          <w:b/>
          <w:bCs/>
          <w:sz w:val="28"/>
          <w:szCs w:val="28"/>
        </w:rPr>
        <w:t>Эко сумки –</w:t>
      </w:r>
      <w:r w:rsidRPr="00D86C0B">
        <w:rPr>
          <w:rFonts w:ascii="Times New Roman" w:hAnsi="Times New Roman"/>
          <w:sz w:val="28"/>
          <w:szCs w:val="28"/>
        </w:rPr>
        <w:t> экологичная упаковка в современном мире не просто заменяет пакеты для супермаркета, а становится настоящим символом осознанной и здоровой жизни.</w:t>
      </w:r>
    </w:p>
    <w:p w:rsidR="00F73B77" w:rsidRPr="00D86C0B" w:rsidRDefault="00F73B77" w:rsidP="00D86C0B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D86C0B">
        <w:rPr>
          <w:rFonts w:ascii="Times New Roman" w:hAnsi="Times New Roman"/>
          <w:sz w:val="28"/>
          <w:szCs w:val="28"/>
        </w:rPr>
        <w:t>Поэтому использование </w:t>
      </w:r>
      <w:r w:rsidRPr="00D86C0B">
        <w:rPr>
          <w:rFonts w:ascii="Times New Roman" w:hAnsi="Times New Roman"/>
          <w:b/>
          <w:bCs/>
          <w:sz w:val="28"/>
          <w:szCs w:val="28"/>
        </w:rPr>
        <w:t>многоразовой удобной и практичной хозяйственной сумки из ткани</w:t>
      </w:r>
      <w:r w:rsidRPr="00D86C0B">
        <w:rPr>
          <w:rFonts w:ascii="Times New Roman" w:hAnsi="Times New Roman"/>
          <w:sz w:val="28"/>
          <w:szCs w:val="28"/>
        </w:rPr>
        <w:t> стало экономически выгодным.</w:t>
      </w:r>
    </w:p>
    <w:p w:rsidR="00B47CC2" w:rsidRDefault="00B47CC2" w:rsidP="00D86C0B">
      <w:pPr>
        <w:pStyle w:val="a6"/>
        <w:jc w:val="both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B47CC2" w:rsidRDefault="00B47CC2" w:rsidP="00D86C0B">
      <w:pPr>
        <w:pStyle w:val="a6"/>
        <w:jc w:val="both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B47CC2" w:rsidRDefault="00B47CC2" w:rsidP="00D86C0B">
      <w:pPr>
        <w:pStyle w:val="a6"/>
        <w:jc w:val="both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B47CC2" w:rsidRDefault="00B47CC2" w:rsidP="00D86C0B">
      <w:pPr>
        <w:pStyle w:val="a6"/>
        <w:jc w:val="both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B47CC2" w:rsidRDefault="00B47CC2" w:rsidP="00D86C0B">
      <w:pPr>
        <w:pStyle w:val="a6"/>
        <w:jc w:val="both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B47CC2" w:rsidRDefault="00B47CC2" w:rsidP="00D86C0B">
      <w:pPr>
        <w:pStyle w:val="a6"/>
        <w:jc w:val="both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B47CC2" w:rsidRDefault="00B47CC2" w:rsidP="00D86C0B">
      <w:pPr>
        <w:pStyle w:val="a6"/>
        <w:jc w:val="both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B47CC2" w:rsidRDefault="00B47CC2" w:rsidP="00D86C0B">
      <w:pPr>
        <w:pStyle w:val="a6"/>
        <w:jc w:val="both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B47CC2" w:rsidRDefault="00B47CC2" w:rsidP="00D86C0B">
      <w:pPr>
        <w:pStyle w:val="a6"/>
        <w:jc w:val="both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B47CC2" w:rsidRDefault="00B47CC2" w:rsidP="00D86C0B">
      <w:pPr>
        <w:pStyle w:val="a6"/>
        <w:jc w:val="both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B47CC2" w:rsidRDefault="00B47CC2" w:rsidP="00D86C0B">
      <w:pPr>
        <w:pStyle w:val="a6"/>
        <w:jc w:val="both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B47CC2" w:rsidRDefault="00B47CC2" w:rsidP="00D86C0B">
      <w:pPr>
        <w:pStyle w:val="a6"/>
        <w:jc w:val="both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B47CC2" w:rsidRDefault="00B47CC2" w:rsidP="00D86C0B">
      <w:pPr>
        <w:pStyle w:val="a6"/>
        <w:jc w:val="both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B47CC2" w:rsidRDefault="00B47CC2" w:rsidP="00D86C0B">
      <w:pPr>
        <w:pStyle w:val="a6"/>
        <w:jc w:val="both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B47CC2" w:rsidRDefault="00B47CC2" w:rsidP="00D86C0B">
      <w:pPr>
        <w:pStyle w:val="a6"/>
        <w:jc w:val="both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B47CC2" w:rsidRDefault="00B47CC2" w:rsidP="00D86C0B">
      <w:pPr>
        <w:pStyle w:val="a6"/>
        <w:jc w:val="both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B47CC2" w:rsidRDefault="00B47CC2" w:rsidP="00D86C0B">
      <w:pPr>
        <w:pStyle w:val="a6"/>
        <w:jc w:val="both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B47CC2" w:rsidRDefault="00B47CC2" w:rsidP="00D86C0B">
      <w:pPr>
        <w:pStyle w:val="a6"/>
        <w:jc w:val="both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B47CC2" w:rsidRDefault="00B47CC2" w:rsidP="00D86C0B">
      <w:pPr>
        <w:pStyle w:val="a6"/>
        <w:jc w:val="both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8F3929" w:rsidRPr="00D86C0B" w:rsidRDefault="00B47CC2" w:rsidP="00B47CC2">
      <w:pPr>
        <w:pStyle w:val="a6"/>
        <w:numPr>
          <w:ilvl w:val="0"/>
          <w:numId w:val="27"/>
        </w:numPr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lastRenderedPageBreak/>
        <w:t>Борьба с пластиковыми пакетами</w:t>
      </w:r>
      <w:r w:rsidR="00BA6EC1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. </w:t>
      </w:r>
      <w:r w:rsidR="00BA6EC1" w:rsidRPr="00BA6EC1">
        <w:rPr>
          <w:rFonts w:ascii="Times New Roman" w:hAnsi="Times New Roman"/>
          <w:b/>
          <w:sz w:val="28"/>
          <w:szCs w:val="28"/>
        </w:rPr>
        <w:t>Вторая жизнь пакетов</w:t>
      </w:r>
      <w:r w:rsidR="00BA6EC1" w:rsidRPr="0002383C">
        <w:rPr>
          <w:rFonts w:ascii="Times New Roman" w:hAnsi="Times New Roman"/>
          <w:sz w:val="28"/>
          <w:szCs w:val="28"/>
        </w:rPr>
        <w:t xml:space="preserve">                   </w:t>
      </w:r>
    </w:p>
    <w:p w:rsidR="00297329" w:rsidRPr="00B47CC2" w:rsidRDefault="00B47CC2" w:rsidP="00D86C0B">
      <w:pPr>
        <w:pStyle w:val="a6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     </w:t>
      </w:r>
      <w:r w:rsidR="00297329" w:rsidRPr="00D86C0B">
        <w:rPr>
          <w:rFonts w:ascii="Times New Roman" w:hAnsi="Times New Roman"/>
          <w:color w:val="000000"/>
          <w:sz w:val="28"/>
          <w:szCs w:val="28"/>
          <w:lang w:eastAsia="ru-RU"/>
        </w:rPr>
        <w:t>Согласно исследованиям, проведенным учеными, пакеты из полиэтилена уже составляют около 9% мусора. Срок разложения полиэтилена составляет более 500 лет, а при сжигании полимерных материалов выделяются ядовитые канцерогенные и мутагенные вещества, способствующие развитию в организме человека раковых клеток и возн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икновению генетических мутаций.</w:t>
      </w:r>
      <w:r w:rsidRPr="00B47CC2">
        <w:rPr>
          <w:rFonts w:ascii="Times New Roman" w:hAnsi="Times New Roman"/>
          <w:color w:val="000000"/>
          <w:sz w:val="28"/>
          <w:szCs w:val="28"/>
          <w:lang w:eastAsia="ru-RU"/>
        </w:rPr>
        <w:t>[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4</w:t>
      </w:r>
      <w:r w:rsidRPr="00B47CC2">
        <w:rPr>
          <w:rFonts w:ascii="Times New Roman" w:hAnsi="Times New Roman"/>
          <w:color w:val="000000"/>
          <w:sz w:val="28"/>
          <w:szCs w:val="28"/>
          <w:lang w:eastAsia="ru-RU"/>
        </w:rPr>
        <w:t>]</w:t>
      </w:r>
    </w:p>
    <w:p w:rsidR="00297329" w:rsidRPr="00D86C0B" w:rsidRDefault="00B47CC2" w:rsidP="00D86C0B">
      <w:pPr>
        <w:pStyle w:val="a6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  </w:t>
      </w:r>
      <w:r w:rsidR="00297329" w:rsidRPr="00D86C0B">
        <w:rPr>
          <w:rFonts w:ascii="Times New Roman" w:hAnsi="Times New Roman"/>
          <w:color w:val="000000"/>
          <w:sz w:val="28"/>
          <w:szCs w:val="28"/>
          <w:lang w:eastAsia="ru-RU"/>
        </w:rPr>
        <w:t>При горении образуется один из самых ядовитых газов – угарный.</w:t>
      </w:r>
    </w:p>
    <w:p w:rsidR="00B47CC2" w:rsidRDefault="00297329" w:rsidP="00D86C0B">
      <w:pPr>
        <w:pStyle w:val="a6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86C0B">
        <w:rPr>
          <w:rFonts w:ascii="Times New Roman" w:hAnsi="Times New Roman"/>
          <w:color w:val="000000"/>
          <w:sz w:val="28"/>
          <w:szCs w:val="28"/>
          <w:lang w:eastAsia="ru-RU"/>
        </w:rPr>
        <w:t>Брошенные пакеты разносятся ветром, забивая ливневые стоки и нарушая работу городских коммуникаций.</w:t>
      </w:r>
    </w:p>
    <w:p w:rsidR="00297329" w:rsidRPr="00D86C0B" w:rsidRDefault="00B47CC2" w:rsidP="00D86C0B">
      <w:pPr>
        <w:pStyle w:val="a6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  </w:t>
      </w:r>
      <w:r w:rsidR="00297329" w:rsidRPr="00D86C0B">
        <w:rPr>
          <w:rFonts w:ascii="Times New Roman" w:hAnsi="Times New Roman"/>
          <w:color w:val="000000"/>
          <w:sz w:val="28"/>
          <w:szCs w:val="28"/>
          <w:lang w:eastAsia="ru-RU"/>
        </w:rPr>
        <w:t>Катастрофический вред наносят пакеты живым организмам планеты. Рыба в море или корова на лугу заглатывает эти пузыри и погибает, поскольку у неё  закупоривается пищеварительный тракт. Черепахи тоже в числе жертв – они, видимо, принимают пластиковые кульки за медуз.</w:t>
      </w:r>
    </w:p>
    <w:p w:rsidR="00297329" w:rsidRPr="00B47CC2" w:rsidRDefault="00297329" w:rsidP="00D86C0B">
      <w:pPr>
        <w:pStyle w:val="a6"/>
        <w:jc w:val="both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  <w:r w:rsidRPr="00B47CC2">
        <w:rPr>
          <w:rFonts w:ascii="Times New Roman" w:hAnsi="Times New Roman"/>
          <w:i/>
          <w:color w:val="000000"/>
          <w:sz w:val="28"/>
          <w:szCs w:val="28"/>
          <w:lang w:eastAsia="ru-RU"/>
        </w:rPr>
        <w:t>Немного статистики…</w:t>
      </w:r>
    </w:p>
    <w:p w:rsidR="00297329" w:rsidRPr="00D86C0B" w:rsidRDefault="00B47CC2" w:rsidP="00D86C0B">
      <w:pPr>
        <w:pStyle w:val="a6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 «</w:t>
      </w:r>
      <w:r w:rsidR="00297329" w:rsidRPr="00D86C0B">
        <w:rPr>
          <w:rFonts w:ascii="Times New Roman" w:hAnsi="Times New Roman"/>
          <w:color w:val="000000"/>
          <w:sz w:val="28"/>
          <w:szCs w:val="28"/>
          <w:lang w:eastAsia="ru-RU"/>
        </w:rPr>
        <w:t>По данным Комитета ООН по охране природы, ежегодно пластиковые отходы становятся причиной смерти 1 миллиона птиц, 100 тысяч морских млекопитающих и неисчислимого количества рыб.</w:t>
      </w:r>
    </w:p>
    <w:p w:rsidR="00297329" w:rsidRPr="00D86C0B" w:rsidRDefault="00297329" w:rsidP="00D86C0B">
      <w:pPr>
        <w:pStyle w:val="a6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86C0B">
        <w:rPr>
          <w:rFonts w:ascii="Times New Roman" w:hAnsi="Times New Roman"/>
          <w:color w:val="000000"/>
          <w:sz w:val="28"/>
          <w:szCs w:val="28"/>
          <w:lang w:eastAsia="ru-RU"/>
        </w:rPr>
        <w:t>Примерно 6 миллионов 300 тысяч тонн мусора, большую часть которого составляет пластик, ежегодно сбрасывается в мировой океан.</w:t>
      </w:r>
    </w:p>
    <w:p w:rsidR="00297329" w:rsidRPr="00692E39" w:rsidRDefault="00B47CC2" w:rsidP="00D86C0B">
      <w:pPr>
        <w:pStyle w:val="a6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  </w:t>
      </w:r>
      <w:r w:rsidR="00692E39">
        <w:rPr>
          <w:rFonts w:ascii="Times New Roman" w:hAnsi="Times New Roman"/>
          <w:color w:val="000000"/>
          <w:sz w:val="28"/>
          <w:szCs w:val="28"/>
          <w:lang w:eastAsia="ru-RU"/>
        </w:rPr>
        <w:t>Почти каждый кусочек,</w:t>
      </w:r>
      <w:r w:rsidR="00692E39" w:rsidRPr="00692E39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="00692E39">
        <w:rPr>
          <w:rFonts w:ascii="Times New Roman" w:hAnsi="Times New Roman"/>
          <w:color w:val="000000"/>
          <w:sz w:val="28"/>
          <w:szCs w:val="28"/>
          <w:lang w:eastAsia="ru-RU"/>
        </w:rPr>
        <w:t>когда либо</w:t>
      </w:r>
      <w:r w:rsidR="00297329" w:rsidRPr="00692E39">
        <w:rPr>
          <w:rFonts w:ascii="Times New Roman" w:hAnsi="Times New Roman"/>
          <w:smallCaps/>
          <w:color w:val="000000"/>
          <w:sz w:val="28"/>
          <w:szCs w:val="28"/>
          <w:lang w:eastAsia="ru-RU"/>
        </w:rPr>
        <w:t xml:space="preserve"> </w:t>
      </w:r>
      <w:r w:rsidR="00297329" w:rsidRPr="00D86C0B">
        <w:rPr>
          <w:rFonts w:ascii="Times New Roman" w:hAnsi="Times New Roman"/>
          <w:color w:val="000000"/>
          <w:sz w:val="28"/>
          <w:szCs w:val="28"/>
          <w:lang w:eastAsia="ru-RU"/>
        </w:rPr>
        <w:t>произведенного пластика, до сих пор существует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»</w:t>
      </w:r>
      <w:r w:rsidR="00297329" w:rsidRPr="00D86C0B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  <w:r w:rsidR="00692E39" w:rsidRPr="00692E39">
        <w:rPr>
          <w:rFonts w:ascii="Times New Roman" w:hAnsi="Times New Roman"/>
          <w:color w:val="000000"/>
          <w:sz w:val="28"/>
          <w:szCs w:val="28"/>
          <w:lang w:eastAsia="ru-RU"/>
        </w:rPr>
        <w:t>[</w:t>
      </w:r>
      <w:r w:rsidR="00692E39">
        <w:rPr>
          <w:rFonts w:ascii="Times New Roman" w:hAnsi="Times New Roman"/>
          <w:color w:val="000000"/>
          <w:sz w:val="28"/>
          <w:szCs w:val="28"/>
          <w:lang w:eastAsia="ru-RU"/>
        </w:rPr>
        <w:t>5</w:t>
      </w:r>
      <w:proofErr w:type="gramEnd"/>
      <w:r w:rsidR="00692E39" w:rsidRPr="00692E39">
        <w:rPr>
          <w:rFonts w:ascii="Times New Roman" w:hAnsi="Times New Roman"/>
          <w:color w:val="000000"/>
          <w:sz w:val="28"/>
          <w:szCs w:val="28"/>
          <w:lang w:eastAsia="ru-RU"/>
        </w:rPr>
        <w:t>]</w:t>
      </w:r>
    </w:p>
    <w:p w:rsidR="008F3929" w:rsidRPr="00D86C0B" w:rsidRDefault="008F3929" w:rsidP="00D86C0B">
      <w:pPr>
        <w:pStyle w:val="a6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86C0B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Предлагаемые пути решения проблемы</w:t>
      </w:r>
    </w:p>
    <w:p w:rsidR="008F3929" w:rsidRPr="00D86C0B" w:rsidRDefault="008F3929" w:rsidP="00D86C0B">
      <w:pPr>
        <w:pStyle w:val="a6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86C0B">
        <w:rPr>
          <w:rFonts w:ascii="Times New Roman" w:hAnsi="Times New Roman"/>
          <w:color w:val="000000"/>
          <w:sz w:val="28"/>
          <w:szCs w:val="28"/>
          <w:lang w:eastAsia="ru-RU"/>
        </w:rPr>
        <w:t>Для продуктов питания помимо полиэтилена в ряде стран используют картонную и бумажную упаковку.</w:t>
      </w:r>
    </w:p>
    <w:p w:rsidR="008F3929" w:rsidRPr="00D86C0B" w:rsidRDefault="00692E39" w:rsidP="00D86C0B">
      <w:pPr>
        <w:pStyle w:val="a6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692E39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  </w:t>
      </w:r>
      <w:r w:rsidR="008F3929" w:rsidRPr="00D86C0B">
        <w:rPr>
          <w:rFonts w:ascii="Times New Roman" w:hAnsi="Times New Roman"/>
          <w:color w:val="000000"/>
          <w:sz w:val="28"/>
          <w:szCs w:val="28"/>
          <w:lang w:eastAsia="ru-RU"/>
        </w:rPr>
        <w:t>Решение проблемы нашли в изменении самой формулы материала - использование биодобавки "d2w" при производстве полиэтиленовых пакетов обеспечивает безопасную утилизацию полиэтиленовой упаковки.</w:t>
      </w:r>
    </w:p>
    <w:p w:rsidR="00692E39" w:rsidRPr="00391C23" w:rsidRDefault="00692E39" w:rsidP="00D86C0B">
      <w:pPr>
        <w:pStyle w:val="a6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692E39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  </w:t>
      </w:r>
      <w:r w:rsidR="008F3929" w:rsidRPr="00D86C0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Полиэтиленовые пакеты с биодобавкой "d2w" разлагаются при их захоронении около 2 - 4 лет полностью на углекислый газ и воду. </w:t>
      </w:r>
      <w:r w:rsidRPr="00692E39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8F3929" w:rsidRPr="00D86C0B" w:rsidRDefault="00692E39" w:rsidP="00D86C0B">
      <w:pPr>
        <w:pStyle w:val="a6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692E39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  </w:t>
      </w:r>
      <w:r w:rsidR="008F3929" w:rsidRPr="00D86C0B">
        <w:rPr>
          <w:rFonts w:ascii="Times New Roman" w:hAnsi="Times New Roman"/>
          <w:color w:val="000000"/>
          <w:sz w:val="28"/>
          <w:szCs w:val="28"/>
          <w:lang w:eastAsia="ru-RU"/>
        </w:rPr>
        <w:t>Однако </w:t>
      </w:r>
      <w:r w:rsidR="008F3929" w:rsidRPr="00D86C0B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полиэтиленовые пакеты</w:t>
      </w:r>
      <w:r w:rsidR="008F3929" w:rsidRPr="00D86C0B">
        <w:rPr>
          <w:rFonts w:ascii="Times New Roman" w:hAnsi="Times New Roman"/>
          <w:color w:val="000000"/>
          <w:sz w:val="28"/>
          <w:szCs w:val="28"/>
          <w:lang w:eastAsia="ru-RU"/>
        </w:rPr>
        <w:t> с биодобавкой "d2w" стоят дороже, так как процесс производства становится более затратным. </w:t>
      </w:r>
      <w:r w:rsidR="008F3929" w:rsidRPr="00D86C0B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br/>
      </w:r>
      <w:r w:rsidRPr="00692E39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  </w:t>
      </w:r>
      <w:r w:rsidR="008F3929" w:rsidRPr="00D86C0B">
        <w:rPr>
          <w:rFonts w:ascii="Times New Roman" w:hAnsi="Times New Roman"/>
          <w:color w:val="000000"/>
          <w:sz w:val="28"/>
          <w:szCs w:val="28"/>
          <w:lang w:eastAsia="ru-RU"/>
        </w:rPr>
        <w:t>В настоящее время в Ирландии почти все жители страны для покупок используют сумки из ткани «многоразового» использования.</w:t>
      </w:r>
    </w:p>
    <w:p w:rsidR="008F3929" w:rsidRPr="00D86C0B" w:rsidRDefault="008F3929" w:rsidP="00D86C0B">
      <w:pPr>
        <w:pStyle w:val="a6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86C0B">
        <w:rPr>
          <w:rFonts w:ascii="Times New Roman" w:hAnsi="Times New Roman"/>
          <w:color w:val="000000"/>
          <w:sz w:val="28"/>
          <w:szCs w:val="28"/>
          <w:lang w:eastAsia="ru-RU"/>
        </w:rPr>
        <w:t>Поэтому использование многоразовой удобной и практичной хозяйственной сумки стало экономически выгодным.</w:t>
      </w:r>
    </w:p>
    <w:p w:rsidR="008F3929" w:rsidRPr="00D86C0B" w:rsidRDefault="00692E39" w:rsidP="00D86C0B">
      <w:pPr>
        <w:pStyle w:val="a6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692E39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  </w:t>
      </w:r>
      <w:r w:rsidR="008F3929" w:rsidRPr="00D86C0B">
        <w:rPr>
          <w:rFonts w:ascii="Times New Roman" w:hAnsi="Times New Roman"/>
          <w:color w:val="000000"/>
          <w:sz w:val="28"/>
          <w:szCs w:val="28"/>
          <w:lang w:eastAsia="ru-RU"/>
        </w:rPr>
        <w:t>Также популярна и </w:t>
      </w:r>
      <w:hyperlink r:id="rId30" w:history="1">
        <w:r w:rsidR="008F3929" w:rsidRPr="00692E39">
          <w:rPr>
            <w:rFonts w:ascii="Times New Roman" w:hAnsi="Times New Roman"/>
            <w:b/>
            <w:sz w:val="28"/>
            <w:szCs w:val="28"/>
            <w:u w:val="single"/>
            <w:lang w:eastAsia="ru-RU"/>
          </w:rPr>
          <w:t>социальная реклама</w:t>
        </w:r>
      </w:hyperlink>
      <w:r w:rsidR="008F3929" w:rsidRPr="00692E39">
        <w:rPr>
          <w:rFonts w:ascii="Times New Roman" w:hAnsi="Times New Roman"/>
          <w:b/>
          <w:sz w:val="28"/>
          <w:szCs w:val="28"/>
          <w:lang w:eastAsia="ru-RU"/>
        </w:rPr>
        <w:t>:</w:t>
      </w:r>
      <w:r w:rsidR="008F3929" w:rsidRPr="00D86C0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покупателей на входе в магазин встречает плакат: «Приходите к нам со своим пакетом или сумкой! Берегите окружающую среду».</w:t>
      </w:r>
    </w:p>
    <w:p w:rsidR="008F3929" w:rsidRPr="00BA6EC1" w:rsidRDefault="008F3929" w:rsidP="00D86C0B">
      <w:pPr>
        <w:pStyle w:val="a6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86C0B">
        <w:rPr>
          <w:rFonts w:ascii="Times New Roman" w:hAnsi="Times New Roman"/>
          <w:color w:val="000000"/>
          <w:sz w:val="28"/>
          <w:szCs w:val="28"/>
          <w:lang w:eastAsia="ru-RU"/>
        </w:rPr>
        <w:t>Проводятся различные исследования, целью которых является создание биоразлагаемого полиэтилена. В настоящее время создан биопластик, который способен разлагаться под воздействием микроорганизмов, однако цена его пока что достаточно высока, чтобы он мог занять место традиционного полиэтилена.</w:t>
      </w:r>
      <w:r w:rsidRPr="00D86C0B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 Экологичная упаковка</w:t>
      </w:r>
      <w:r w:rsidRPr="00D86C0B">
        <w:rPr>
          <w:rFonts w:ascii="Times New Roman" w:hAnsi="Times New Roman"/>
          <w:color w:val="000000"/>
          <w:sz w:val="28"/>
          <w:szCs w:val="28"/>
          <w:lang w:eastAsia="ru-RU"/>
        </w:rPr>
        <w:t> в современном мире не просто заменяет </w:t>
      </w:r>
      <w:r w:rsidRPr="00D86C0B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пакеты для супермаркета</w:t>
      </w:r>
      <w:r w:rsidRPr="00D86C0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, а становится настоящим символом </w:t>
      </w:r>
      <w:r w:rsidRPr="00D86C0B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осознанной и здоровой жизни. К тому же ограничительные меры, вводимые правительствами многих стран на производство пластиковой упаковки, приводят к тому, что супермаркеты начинают продавать </w:t>
      </w:r>
      <w:r w:rsidRPr="00D86C0B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полиэтиленовые пакеты</w:t>
      </w:r>
      <w:r w:rsidRPr="00D86C0B">
        <w:rPr>
          <w:rFonts w:ascii="Times New Roman" w:hAnsi="Times New Roman"/>
          <w:color w:val="000000"/>
          <w:sz w:val="28"/>
          <w:szCs w:val="28"/>
          <w:lang w:eastAsia="ru-RU"/>
        </w:rPr>
        <w:t>, а не просто беспла</w:t>
      </w:r>
      <w:r w:rsidR="00BA6EC1">
        <w:rPr>
          <w:rFonts w:ascii="Times New Roman" w:hAnsi="Times New Roman"/>
          <w:color w:val="000000"/>
          <w:sz w:val="28"/>
          <w:szCs w:val="28"/>
          <w:lang w:eastAsia="ru-RU"/>
        </w:rPr>
        <w:t>тно упаковывать в них продукты.</w:t>
      </w:r>
      <w:r w:rsidR="00BA6EC1" w:rsidRPr="00BA6EC1">
        <w:rPr>
          <w:rFonts w:ascii="Times New Roman" w:hAnsi="Times New Roman"/>
          <w:color w:val="000000"/>
          <w:sz w:val="28"/>
          <w:szCs w:val="28"/>
          <w:lang w:eastAsia="ru-RU"/>
        </w:rPr>
        <w:t>[</w:t>
      </w:r>
      <w:r w:rsidR="00BA6EC1">
        <w:rPr>
          <w:rFonts w:ascii="Times New Roman" w:hAnsi="Times New Roman"/>
          <w:color w:val="000000"/>
          <w:sz w:val="28"/>
          <w:szCs w:val="28"/>
          <w:lang w:eastAsia="ru-RU"/>
        </w:rPr>
        <w:t>6</w:t>
      </w:r>
      <w:r w:rsidR="00BA6EC1" w:rsidRPr="00BA6EC1">
        <w:rPr>
          <w:rFonts w:ascii="Times New Roman" w:hAnsi="Times New Roman"/>
          <w:color w:val="000000"/>
          <w:sz w:val="28"/>
          <w:szCs w:val="28"/>
          <w:lang w:eastAsia="ru-RU"/>
        </w:rPr>
        <w:t>]</w:t>
      </w:r>
    </w:p>
    <w:p w:rsidR="008F3929" w:rsidRPr="00D86C0B" w:rsidRDefault="00BA6EC1" w:rsidP="00D86C0B">
      <w:pPr>
        <w:pStyle w:val="a6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</w:t>
      </w:r>
      <w:r w:rsidR="008F3929" w:rsidRPr="00D86C0B">
        <w:rPr>
          <w:rFonts w:ascii="Times New Roman" w:hAnsi="Times New Roman"/>
          <w:color w:val="000000"/>
          <w:sz w:val="28"/>
          <w:szCs w:val="28"/>
          <w:lang w:eastAsia="ru-RU"/>
        </w:rPr>
        <w:t>Однако н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е все зависит от правительства.</w:t>
      </w:r>
      <w:r w:rsidRPr="00BA6EC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8F3929" w:rsidRPr="00D86C0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Сами жители могут по-возможности отказаться от использования полиэтиленовых пакетов, стараться использовать </w:t>
      </w:r>
      <w:r w:rsidRPr="00BA6EC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8F3929" w:rsidRPr="00D86C0B">
        <w:rPr>
          <w:rFonts w:ascii="Times New Roman" w:hAnsi="Times New Roman"/>
          <w:color w:val="000000"/>
          <w:sz w:val="28"/>
          <w:szCs w:val="28"/>
          <w:lang w:eastAsia="ru-RU"/>
        </w:rPr>
        <w:t>их максимально долго.</w:t>
      </w:r>
    </w:p>
    <w:p w:rsidR="008F3929" w:rsidRPr="00D86C0B" w:rsidRDefault="00BA6EC1" w:rsidP="00D86C0B">
      <w:pPr>
        <w:pStyle w:val="a6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A6EC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  </w:t>
      </w:r>
      <w:r w:rsidR="008F3929" w:rsidRPr="00D86C0B">
        <w:rPr>
          <w:rFonts w:ascii="Times New Roman" w:hAnsi="Times New Roman"/>
          <w:color w:val="000000"/>
          <w:sz w:val="28"/>
          <w:szCs w:val="28"/>
          <w:lang w:eastAsia="ru-RU"/>
        </w:rPr>
        <w:t>Как бы ни было, проблема с полиэтиленом становится все серьезнее. И решать ее предстоит всем нам…</w:t>
      </w:r>
    </w:p>
    <w:p w:rsidR="00B47CC2" w:rsidRDefault="00B47CC2" w:rsidP="00D86C0B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</w:p>
    <w:p w:rsidR="00B47CC2" w:rsidRDefault="00B47CC2" w:rsidP="00D86C0B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</w:p>
    <w:p w:rsidR="00B47CC2" w:rsidRDefault="00B47CC2" w:rsidP="00D86C0B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</w:p>
    <w:p w:rsidR="00B47CC2" w:rsidRDefault="00B47CC2" w:rsidP="00D86C0B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</w:p>
    <w:p w:rsidR="00B47CC2" w:rsidRDefault="00B47CC2" w:rsidP="00D86C0B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</w:p>
    <w:p w:rsidR="00B47CC2" w:rsidRDefault="00B47CC2" w:rsidP="00D86C0B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</w:p>
    <w:p w:rsidR="00B47CC2" w:rsidRDefault="00B47CC2" w:rsidP="00D86C0B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</w:p>
    <w:p w:rsidR="00B47CC2" w:rsidRDefault="00B47CC2" w:rsidP="00D86C0B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</w:p>
    <w:p w:rsidR="00B47CC2" w:rsidRDefault="00B47CC2" w:rsidP="00D86C0B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</w:p>
    <w:p w:rsidR="00B47CC2" w:rsidRDefault="00B47CC2" w:rsidP="00D86C0B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</w:p>
    <w:p w:rsidR="00B47CC2" w:rsidRDefault="00B47CC2" w:rsidP="00D86C0B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</w:p>
    <w:p w:rsidR="00B47CC2" w:rsidRDefault="00B47CC2" w:rsidP="00D86C0B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</w:p>
    <w:p w:rsidR="00B47CC2" w:rsidRDefault="00B47CC2" w:rsidP="00D86C0B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</w:p>
    <w:p w:rsidR="00B47CC2" w:rsidRDefault="00B47CC2" w:rsidP="00D86C0B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</w:p>
    <w:p w:rsidR="00B47CC2" w:rsidRDefault="00B47CC2" w:rsidP="00D86C0B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</w:p>
    <w:p w:rsidR="00B47CC2" w:rsidRDefault="00B47CC2" w:rsidP="00D86C0B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</w:p>
    <w:p w:rsidR="00B47CC2" w:rsidRDefault="00B47CC2" w:rsidP="00D86C0B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</w:p>
    <w:p w:rsidR="00B47CC2" w:rsidRDefault="00B47CC2" w:rsidP="00D86C0B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</w:p>
    <w:p w:rsidR="00B47CC2" w:rsidRDefault="00B47CC2" w:rsidP="00D86C0B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</w:p>
    <w:p w:rsidR="00B47CC2" w:rsidRDefault="00B47CC2" w:rsidP="00D86C0B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</w:p>
    <w:p w:rsidR="00B47CC2" w:rsidRDefault="00B47CC2" w:rsidP="00D86C0B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</w:p>
    <w:p w:rsidR="00B47CC2" w:rsidRDefault="00B47CC2" w:rsidP="00D86C0B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</w:p>
    <w:p w:rsidR="00B47CC2" w:rsidRDefault="00B47CC2" w:rsidP="00D86C0B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</w:p>
    <w:p w:rsidR="00B47CC2" w:rsidRDefault="00B47CC2" w:rsidP="00D86C0B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</w:p>
    <w:p w:rsidR="00B47CC2" w:rsidRDefault="00B47CC2" w:rsidP="00D86C0B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</w:p>
    <w:p w:rsidR="00B47CC2" w:rsidRDefault="00B47CC2" w:rsidP="00D86C0B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</w:p>
    <w:p w:rsidR="00B47CC2" w:rsidRDefault="00B47CC2" w:rsidP="00D86C0B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</w:p>
    <w:p w:rsidR="00B47CC2" w:rsidRDefault="00B47CC2" w:rsidP="00D86C0B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</w:p>
    <w:p w:rsidR="00B47CC2" w:rsidRDefault="00B47CC2" w:rsidP="00D86C0B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</w:p>
    <w:p w:rsidR="00B47CC2" w:rsidRDefault="00B47CC2" w:rsidP="00D86C0B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</w:p>
    <w:p w:rsidR="00B47CC2" w:rsidRDefault="00B47CC2" w:rsidP="00D86C0B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</w:p>
    <w:p w:rsidR="00B47CC2" w:rsidRDefault="00B47CC2" w:rsidP="00D86C0B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</w:p>
    <w:p w:rsidR="00B47CC2" w:rsidRDefault="00B47CC2" w:rsidP="00D86C0B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</w:p>
    <w:p w:rsidR="00B47CC2" w:rsidRDefault="00B47CC2" w:rsidP="00D86C0B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</w:p>
    <w:p w:rsidR="00B47CC2" w:rsidRDefault="00B47CC2" w:rsidP="00D86C0B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</w:p>
    <w:p w:rsidR="00F63E84" w:rsidRPr="00D86C0B" w:rsidRDefault="00F63E84" w:rsidP="00B47CC2">
      <w:pPr>
        <w:pStyle w:val="a6"/>
        <w:numPr>
          <w:ilvl w:val="0"/>
          <w:numId w:val="27"/>
        </w:numPr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D86C0B">
        <w:rPr>
          <w:rFonts w:ascii="Times New Roman" w:hAnsi="Times New Roman"/>
          <w:b/>
          <w:sz w:val="28"/>
          <w:szCs w:val="28"/>
        </w:rPr>
        <w:lastRenderedPageBreak/>
        <w:t>Анализ социологического опроса</w:t>
      </w:r>
      <w:r w:rsidRPr="00D86C0B"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 и экологического мониторинга.</w:t>
      </w:r>
    </w:p>
    <w:p w:rsidR="00F63E84" w:rsidRPr="00D86C0B" w:rsidRDefault="00B47CC2" w:rsidP="00D86C0B">
      <w:pPr>
        <w:pStyle w:val="a6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  </w:t>
      </w:r>
      <w:r w:rsidR="00F63E84" w:rsidRPr="00D86C0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В течение года 2018-2019 провели социологический опрос среди учащихся и жителей поселка. </w:t>
      </w:r>
    </w:p>
    <w:p w:rsidR="00B47CC2" w:rsidRDefault="00F63E84" w:rsidP="00D86C0B">
      <w:pPr>
        <w:pStyle w:val="a6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86C0B">
        <w:rPr>
          <w:rFonts w:ascii="Times New Roman" w:hAnsi="Times New Roman"/>
          <w:b/>
          <w:color w:val="000000"/>
          <w:sz w:val="28"/>
          <w:szCs w:val="28"/>
          <w:lang w:eastAsia="ru-RU"/>
        </w:rPr>
        <w:t>Цель</w:t>
      </w:r>
      <w:r w:rsidRPr="00D86C0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: </w:t>
      </w:r>
    </w:p>
    <w:p w:rsidR="00F63E84" w:rsidRPr="00D86C0B" w:rsidRDefault="00F63E84" w:rsidP="00B47CC2">
      <w:pPr>
        <w:pStyle w:val="a6"/>
        <w:numPr>
          <w:ilvl w:val="0"/>
          <w:numId w:val="28"/>
        </w:numPr>
        <w:ind w:hanging="72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86C0B">
        <w:rPr>
          <w:rFonts w:ascii="Times New Roman" w:hAnsi="Times New Roman"/>
          <w:color w:val="000000"/>
          <w:sz w:val="28"/>
          <w:szCs w:val="28"/>
          <w:lang w:eastAsia="ru-RU"/>
        </w:rPr>
        <w:t>выяснение отношения учащихся и родителей (жителей поселка)  к использованию полиэтиленовых пакетов.</w:t>
      </w:r>
    </w:p>
    <w:p w:rsidR="00F63E84" w:rsidRPr="00D86C0B" w:rsidRDefault="00F63E84" w:rsidP="00D86C0B">
      <w:pPr>
        <w:pStyle w:val="a6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86C0B">
        <w:rPr>
          <w:rFonts w:ascii="Times New Roman" w:hAnsi="Times New Roman"/>
          <w:color w:val="000000"/>
          <w:sz w:val="28"/>
          <w:szCs w:val="28"/>
          <w:lang w:eastAsia="ru-RU"/>
        </w:rPr>
        <w:t>В анкетировании принимали участие учащиеся школы в возрасте от 12-1</w:t>
      </w:r>
      <w:r w:rsidR="0002383C">
        <w:rPr>
          <w:rFonts w:ascii="Times New Roman" w:hAnsi="Times New Roman"/>
          <w:color w:val="000000"/>
          <w:sz w:val="28"/>
          <w:szCs w:val="28"/>
          <w:lang w:eastAsia="ru-RU"/>
        </w:rPr>
        <w:t>7 лет и родители 8-</w:t>
      </w:r>
      <w:r w:rsidRPr="00D86C0B">
        <w:rPr>
          <w:rFonts w:ascii="Times New Roman" w:hAnsi="Times New Roman"/>
          <w:color w:val="000000"/>
          <w:sz w:val="28"/>
          <w:szCs w:val="28"/>
          <w:lang w:eastAsia="ru-RU"/>
        </w:rPr>
        <w:t>х  классов, всего опрошено</w:t>
      </w:r>
      <w:r w:rsidR="0002383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35  человек (фото 8).</w:t>
      </w:r>
    </w:p>
    <w:p w:rsidR="00F63E84" w:rsidRPr="00D86C0B" w:rsidRDefault="00F63E84" w:rsidP="00D86C0B">
      <w:pPr>
        <w:pStyle w:val="a6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D86C0B">
        <w:rPr>
          <w:rFonts w:ascii="Times New Roman" w:hAnsi="Times New Roman"/>
          <w:b/>
          <w:color w:val="000000"/>
          <w:sz w:val="28"/>
          <w:szCs w:val="28"/>
          <w:lang w:eastAsia="ru-RU"/>
        </w:rPr>
        <w:t>Вопросы  анкеты</w:t>
      </w:r>
    </w:p>
    <w:p w:rsidR="00F63E84" w:rsidRPr="00D86C0B" w:rsidRDefault="00F63E84" w:rsidP="00B47CC2">
      <w:pPr>
        <w:pStyle w:val="a6"/>
        <w:numPr>
          <w:ilvl w:val="0"/>
          <w:numId w:val="29"/>
        </w:numPr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86C0B">
        <w:rPr>
          <w:rFonts w:ascii="Times New Roman" w:hAnsi="Times New Roman"/>
          <w:color w:val="000000"/>
          <w:sz w:val="28"/>
          <w:szCs w:val="28"/>
          <w:lang w:eastAsia="ru-RU"/>
        </w:rPr>
        <w:t>В повседневной жизни Вы часто используете полиэтиленовые пакеты?</w:t>
      </w:r>
    </w:p>
    <w:p w:rsidR="00F63E84" w:rsidRPr="00D86C0B" w:rsidRDefault="00F63E84" w:rsidP="00D86C0B">
      <w:pPr>
        <w:pStyle w:val="a6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86C0B">
        <w:rPr>
          <w:rFonts w:ascii="Times New Roman" w:hAnsi="Times New Roman"/>
          <w:color w:val="000000"/>
          <w:sz w:val="28"/>
          <w:szCs w:val="28"/>
          <w:lang w:eastAsia="ru-RU"/>
        </w:rPr>
        <w:t>              а) часто                                                     б) нет;</w:t>
      </w:r>
    </w:p>
    <w:p w:rsidR="00F63E84" w:rsidRPr="00D86C0B" w:rsidRDefault="00F63E84" w:rsidP="00D86C0B">
      <w:pPr>
        <w:pStyle w:val="a6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86C0B">
        <w:rPr>
          <w:rFonts w:ascii="Times New Roman" w:hAnsi="Times New Roman"/>
          <w:color w:val="000000"/>
          <w:sz w:val="28"/>
          <w:szCs w:val="28"/>
          <w:lang w:eastAsia="ru-RU"/>
        </w:rPr>
        <w:t>     2. После использование пакетов Вы?</w:t>
      </w:r>
    </w:p>
    <w:p w:rsidR="00F63E84" w:rsidRPr="00D86C0B" w:rsidRDefault="00F63E84" w:rsidP="00D86C0B">
      <w:pPr>
        <w:pStyle w:val="a6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86C0B">
        <w:rPr>
          <w:rFonts w:ascii="Times New Roman" w:hAnsi="Times New Roman"/>
          <w:color w:val="000000"/>
          <w:sz w:val="28"/>
          <w:szCs w:val="28"/>
          <w:lang w:eastAsia="ru-RU"/>
        </w:rPr>
        <w:t>             а) его выкидываете       в) оставляете для дальнейшего использования</w:t>
      </w:r>
    </w:p>
    <w:p w:rsidR="00F63E84" w:rsidRPr="00D86C0B" w:rsidRDefault="00F63E84" w:rsidP="00D86C0B">
      <w:pPr>
        <w:pStyle w:val="a6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86C0B">
        <w:rPr>
          <w:rFonts w:ascii="Times New Roman" w:hAnsi="Times New Roman"/>
          <w:color w:val="000000"/>
          <w:sz w:val="28"/>
          <w:szCs w:val="28"/>
          <w:lang w:eastAsia="ru-RU"/>
        </w:rPr>
        <w:t>     3. Вы знаете о вреде, который наносят  экологии полиэтиленовые пакеты?</w:t>
      </w:r>
    </w:p>
    <w:p w:rsidR="00F63E84" w:rsidRPr="00D86C0B" w:rsidRDefault="00F63E84" w:rsidP="00D86C0B">
      <w:pPr>
        <w:pStyle w:val="a6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86C0B">
        <w:rPr>
          <w:rFonts w:ascii="Times New Roman" w:hAnsi="Times New Roman"/>
          <w:color w:val="000000"/>
          <w:sz w:val="28"/>
          <w:szCs w:val="28"/>
          <w:lang w:eastAsia="ru-RU"/>
        </w:rPr>
        <w:t>            а) да                    б)</w:t>
      </w:r>
      <w:r w:rsidR="00B47CC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нет                    в) знаю</w:t>
      </w:r>
      <w:r w:rsidRPr="00D86C0B">
        <w:rPr>
          <w:rFonts w:ascii="Times New Roman" w:hAnsi="Times New Roman"/>
          <w:color w:val="000000"/>
          <w:sz w:val="28"/>
          <w:szCs w:val="28"/>
          <w:lang w:eastAsia="ru-RU"/>
        </w:rPr>
        <w:t>,</w:t>
      </w:r>
      <w:r w:rsidR="00B47CC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D86C0B">
        <w:rPr>
          <w:rFonts w:ascii="Times New Roman" w:hAnsi="Times New Roman"/>
          <w:color w:val="000000"/>
          <w:sz w:val="28"/>
          <w:szCs w:val="28"/>
          <w:lang w:eastAsia="ru-RU"/>
        </w:rPr>
        <w:t>но мне все равно</w:t>
      </w:r>
    </w:p>
    <w:p w:rsidR="00F63E84" w:rsidRPr="00D86C0B" w:rsidRDefault="00F63E84" w:rsidP="00D86C0B">
      <w:pPr>
        <w:pStyle w:val="a6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86C0B">
        <w:rPr>
          <w:rFonts w:ascii="Times New Roman" w:hAnsi="Times New Roman"/>
          <w:color w:val="000000"/>
          <w:sz w:val="28"/>
          <w:szCs w:val="28"/>
          <w:lang w:eastAsia="ru-RU"/>
        </w:rPr>
        <w:t>    4. Вы готовы отказаться от использования пакетов?</w:t>
      </w:r>
    </w:p>
    <w:p w:rsidR="00F63E84" w:rsidRDefault="00F63E84" w:rsidP="00D86C0B">
      <w:pPr>
        <w:pStyle w:val="a6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86C0B">
        <w:rPr>
          <w:rFonts w:ascii="Times New Roman" w:hAnsi="Times New Roman"/>
          <w:color w:val="000000"/>
          <w:sz w:val="28"/>
          <w:szCs w:val="28"/>
          <w:lang w:eastAsia="ru-RU"/>
        </w:rPr>
        <w:t>              а) да                                                         б) нет.</w:t>
      </w:r>
    </w:p>
    <w:p w:rsidR="00B47CC2" w:rsidRPr="00D86C0B" w:rsidRDefault="00B47CC2" w:rsidP="00D86C0B">
      <w:pPr>
        <w:pStyle w:val="a6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F63E84" w:rsidRPr="00D86C0B" w:rsidRDefault="00E308E9" w:rsidP="00D86C0B">
      <w:pPr>
        <w:pStyle w:val="a6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i/>
          <w:noProof/>
          <w:lang w:eastAsia="ru-RU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2668270</wp:posOffset>
            </wp:positionH>
            <wp:positionV relativeFrom="paragraph">
              <wp:posOffset>210185</wp:posOffset>
            </wp:positionV>
            <wp:extent cx="3414395" cy="3272155"/>
            <wp:effectExtent l="19050" t="0" r="0" b="0"/>
            <wp:wrapTight wrapText="bothSides">
              <wp:wrapPolygon edited="0">
                <wp:start x="-121" y="0"/>
                <wp:lineTo x="-121" y="21504"/>
                <wp:lineTo x="21572" y="21504"/>
                <wp:lineTo x="21572" y="0"/>
                <wp:lineTo x="-121" y="0"/>
              </wp:wrapPolygon>
            </wp:wrapTight>
            <wp:docPr id="14" name="Рисунок 10" descr="C:\Documents and Settings\User\Рабочий стол\P1090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C:\Documents and Settings\User\Рабочий стол\P109047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lum brigh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4395" cy="3272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3E84" w:rsidRPr="00B47CC2">
        <w:rPr>
          <w:rFonts w:ascii="Times New Roman" w:hAnsi="Times New Roman"/>
          <w:i/>
          <w:color w:val="000000"/>
          <w:sz w:val="28"/>
          <w:szCs w:val="28"/>
          <w:lang w:eastAsia="ru-RU"/>
        </w:rPr>
        <w:t>Результаты анкетирования показали</w:t>
      </w:r>
      <w:r w:rsidR="00F63E84" w:rsidRPr="00D86C0B">
        <w:rPr>
          <w:rFonts w:ascii="Times New Roman" w:hAnsi="Times New Roman"/>
          <w:color w:val="000000"/>
          <w:sz w:val="28"/>
          <w:szCs w:val="28"/>
          <w:lang w:eastAsia="ru-RU"/>
        </w:rPr>
        <w:t>, что большинство учащихся и родителей (95 чел.-88%)используют пакеты. После использования (50чел.-46%) выбрасывают, а (58чел.-54%) оставляют пакеты для дальнейшего использования. О вреде, который наносят полиэтиленовые пакеты, знают(47чел.-43,5%) , нет (21чел.-19,5%),знают, но им все равно (40чел.-37%).А вот отказаться от использования пакетов согласились пока не многие(25чел.-23%).</w:t>
      </w:r>
    </w:p>
    <w:p w:rsidR="00F63E84" w:rsidRPr="00D86C0B" w:rsidRDefault="00926944" w:rsidP="00D86C0B">
      <w:pPr>
        <w:pStyle w:val="a6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26944"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w:pict>
          <v:oval id="_x0000_s1046" style="position:absolute;left:0;text-align:left;margin-left:228.9pt;margin-top:18.8pt;width:75.75pt;height:25.4pt;z-index:251668992">
            <v:fill opacity="9175f"/>
            <v:textbox>
              <w:txbxContent>
                <w:p w:rsidR="007646DC" w:rsidRPr="007646DC" w:rsidRDefault="007646DC" w:rsidP="007646DC">
                  <w:pPr>
                    <w:jc w:val="center"/>
                    <w:rPr>
                      <w:rFonts w:ascii="Times New Roman" w:hAnsi="Times New Roman"/>
                      <w:color w:val="FFFF00"/>
                      <w:sz w:val="24"/>
                      <w:szCs w:val="24"/>
                    </w:rPr>
                  </w:pPr>
                  <w:r w:rsidRPr="007646DC">
                    <w:rPr>
                      <w:rFonts w:ascii="Times New Roman" w:hAnsi="Times New Roman"/>
                      <w:color w:val="FFFF00"/>
                      <w:sz w:val="24"/>
                      <w:szCs w:val="24"/>
                    </w:rPr>
                    <w:t xml:space="preserve">Фото  </w:t>
                  </w:r>
                  <w:r>
                    <w:rPr>
                      <w:rFonts w:ascii="Times New Roman" w:hAnsi="Times New Roman"/>
                      <w:color w:val="FFFF00"/>
                      <w:sz w:val="24"/>
                      <w:szCs w:val="24"/>
                    </w:rPr>
                    <w:t>8</w:t>
                  </w:r>
                  <w:r w:rsidRPr="007646DC">
                    <w:rPr>
                      <w:rFonts w:ascii="Times New Roman" w:hAnsi="Times New Roman"/>
                      <w:color w:val="FFFF00"/>
                      <w:sz w:val="24"/>
                      <w:szCs w:val="24"/>
                    </w:rPr>
                    <w:t>.</w:t>
                  </w:r>
                </w:p>
              </w:txbxContent>
            </v:textbox>
          </v:oval>
        </w:pict>
      </w:r>
      <w:r w:rsidR="00F63E84" w:rsidRPr="00D86C0B">
        <w:rPr>
          <w:rFonts w:ascii="Times New Roman" w:hAnsi="Times New Roman"/>
          <w:b/>
          <w:color w:val="000000"/>
          <w:sz w:val="28"/>
          <w:szCs w:val="28"/>
          <w:lang w:eastAsia="ru-RU"/>
        </w:rPr>
        <w:t>Вывод:</w:t>
      </w:r>
      <w:r w:rsidR="00F63E84" w:rsidRPr="00D86C0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Мы видим, что люди еще не готовы к отказу от использования полиэтиленовых пакетов. </w:t>
      </w:r>
    </w:p>
    <w:p w:rsidR="00F63E84" w:rsidRPr="00D86C0B" w:rsidRDefault="00F63E84" w:rsidP="00D86C0B">
      <w:pPr>
        <w:pStyle w:val="a6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D86C0B"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 Мы провели и  экологический мониторинг.</w:t>
      </w:r>
    </w:p>
    <w:p w:rsidR="00F63E84" w:rsidRPr="00D86C0B" w:rsidRDefault="00F63E84" w:rsidP="00D86C0B">
      <w:pPr>
        <w:pStyle w:val="a6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86C0B">
        <w:rPr>
          <w:rFonts w:ascii="Times New Roman" w:hAnsi="Times New Roman"/>
          <w:color w:val="000000"/>
          <w:sz w:val="28"/>
          <w:szCs w:val="28"/>
          <w:lang w:eastAsia="ru-RU"/>
        </w:rPr>
        <w:t>Цель:  выявление наиболее загрязненной территории вблизи школы.</w:t>
      </w:r>
    </w:p>
    <w:p w:rsidR="00F63E84" w:rsidRPr="00D86C0B" w:rsidRDefault="00F63E84" w:rsidP="00D86C0B">
      <w:pPr>
        <w:pStyle w:val="a6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86C0B">
        <w:rPr>
          <w:rFonts w:ascii="Times New Roman" w:hAnsi="Times New Roman"/>
          <w:color w:val="000000"/>
          <w:sz w:val="28"/>
          <w:szCs w:val="28"/>
          <w:lang w:eastAsia="ru-RU"/>
        </w:rPr>
        <w:t> Наше исследование носит любительский характер и представлено маршрутными наблюдениями в районе школы. Это улицы  Ленина, Молодежной.</w:t>
      </w:r>
    </w:p>
    <w:p w:rsidR="00F63E84" w:rsidRPr="00D86C0B" w:rsidRDefault="00F63E84" w:rsidP="00D86C0B">
      <w:pPr>
        <w:pStyle w:val="a6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86C0B">
        <w:rPr>
          <w:rFonts w:ascii="Times New Roman" w:hAnsi="Times New Roman"/>
          <w:color w:val="000000"/>
          <w:sz w:val="28"/>
          <w:szCs w:val="28"/>
          <w:lang w:eastAsia="ru-RU"/>
        </w:rPr>
        <w:t>Результаты:</w:t>
      </w:r>
    </w:p>
    <w:p w:rsidR="00F63E84" w:rsidRPr="00D86C0B" w:rsidRDefault="00F63E84" w:rsidP="00D86C0B">
      <w:pPr>
        <w:pStyle w:val="a6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86C0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Наиболее загрязненным местом является улица </w:t>
      </w:r>
      <w:r w:rsidR="0002383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Молодежная</w:t>
      </w:r>
      <w:r w:rsidRPr="00D86C0B">
        <w:rPr>
          <w:rFonts w:ascii="Times New Roman" w:hAnsi="Times New Roman"/>
          <w:color w:val="000000"/>
          <w:sz w:val="28"/>
          <w:szCs w:val="28"/>
          <w:lang w:eastAsia="ru-RU"/>
        </w:rPr>
        <w:t>, около домов  5, 6,7, 8.</w:t>
      </w:r>
    </w:p>
    <w:p w:rsidR="00F63E84" w:rsidRPr="00D86C0B" w:rsidRDefault="00E308E9" w:rsidP="00D86C0B">
      <w:pPr>
        <w:pStyle w:val="a6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40005</wp:posOffset>
            </wp:positionV>
            <wp:extent cx="3847465" cy="2877185"/>
            <wp:effectExtent l="19050" t="0" r="635" b="0"/>
            <wp:wrapTight wrapText="bothSides">
              <wp:wrapPolygon edited="0">
                <wp:start x="-107" y="0"/>
                <wp:lineTo x="-107" y="21452"/>
                <wp:lineTo x="21604" y="21452"/>
                <wp:lineTo x="21604" y="0"/>
                <wp:lineTo x="-107" y="0"/>
              </wp:wrapPolygon>
            </wp:wrapTight>
            <wp:docPr id="15" name="Рисунок 1" descr="C:\Documents and Settings\География\Рабочий стол\Кружок БИОМ\Биом 2013\фото Ерзовки\P106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География\Рабочий стол\Кружок БИОМ\Биом 2013\фото Ерзовки\P106002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7465" cy="2877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3E84" w:rsidRPr="00D86C0B">
        <w:rPr>
          <w:rFonts w:ascii="Times New Roman" w:hAnsi="Times New Roman"/>
          <w:color w:val="000000"/>
          <w:sz w:val="28"/>
          <w:szCs w:val="28"/>
          <w:lang w:eastAsia="ru-RU"/>
        </w:rPr>
        <w:t>Кусты и деревья вблизи этих домов «увешаны» полиэтиленовыми пакетами.</w:t>
      </w:r>
    </w:p>
    <w:p w:rsidR="00F63E84" w:rsidRPr="00D86C0B" w:rsidRDefault="00F63E84" w:rsidP="00D86C0B">
      <w:pPr>
        <w:pStyle w:val="a6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86C0B">
        <w:rPr>
          <w:rFonts w:ascii="Times New Roman" w:hAnsi="Times New Roman"/>
          <w:color w:val="000000"/>
          <w:sz w:val="28"/>
          <w:szCs w:val="28"/>
          <w:lang w:eastAsia="ru-RU"/>
        </w:rPr>
        <w:t>Обочины дорого очень загрязнены по улицам  Ленина</w:t>
      </w:r>
      <w:r w:rsidR="0002383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(фото 9)</w:t>
      </w:r>
      <w:r w:rsidRPr="00D86C0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. </w:t>
      </w:r>
    </w:p>
    <w:p w:rsidR="00F63E84" w:rsidRPr="00D86C0B" w:rsidRDefault="00F63E84" w:rsidP="00D86C0B">
      <w:pPr>
        <w:pStyle w:val="a6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86C0B">
        <w:rPr>
          <w:rFonts w:ascii="Times New Roman" w:hAnsi="Times New Roman"/>
          <w:color w:val="000000"/>
          <w:sz w:val="28"/>
          <w:szCs w:val="28"/>
          <w:lang w:eastAsia="ru-RU"/>
        </w:rPr>
        <w:t>Территория загрязняется практически круглый год.</w:t>
      </w:r>
    </w:p>
    <w:p w:rsidR="00B47CC2" w:rsidRDefault="00926944" w:rsidP="00D86C0B">
      <w:pPr>
        <w:pStyle w:val="a6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pict>
          <v:oval id="_x0000_s1047" style="position:absolute;left:0;text-align:left;margin-left:-84.75pt;margin-top:59.4pt;width:75.75pt;height:25.4pt;z-index:251670016">
            <v:fill opacity="9175f"/>
            <v:textbox>
              <w:txbxContent>
                <w:p w:rsidR="0002383C" w:rsidRPr="007646DC" w:rsidRDefault="0002383C" w:rsidP="0002383C">
                  <w:pPr>
                    <w:jc w:val="center"/>
                    <w:rPr>
                      <w:rFonts w:ascii="Times New Roman" w:hAnsi="Times New Roman"/>
                      <w:color w:val="FFFF00"/>
                      <w:sz w:val="24"/>
                      <w:szCs w:val="24"/>
                    </w:rPr>
                  </w:pPr>
                  <w:r w:rsidRPr="007646DC">
                    <w:rPr>
                      <w:rFonts w:ascii="Times New Roman" w:hAnsi="Times New Roman"/>
                      <w:color w:val="FFFF00"/>
                      <w:sz w:val="24"/>
                      <w:szCs w:val="24"/>
                    </w:rPr>
                    <w:t xml:space="preserve">Фото  </w:t>
                  </w:r>
                  <w:r>
                    <w:rPr>
                      <w:rFonts w:ascii="Times New Roman" w:hAnsi="Times New Roman"/>
                      <w:color w:val="FFFF00"/>
                      <w:sz w:val="24"/>
                      <w:szCs w:val="24"/>
                    </w:rPr>
                    <w:t>9.</w:t>
                  </w:r>
                </w:p>
              </w:txbxContent>
            </v:textbox>
          </v:oval>
        </w:pict>
      </w:r>
      <w:r w:rsidR="00F63E84" w:rsidRPr="00D86C0B">
        <w:rPr>
          <w:rFonts w:ascii="Times New Roman" w:hAnsi="Times New Roman"/>
          <w:color w:val="000000"/>
          <w:sz w:val="28"/>
          <w:szCs w:val="28"/>
          <w:lang w:eastAsia="ru-RU"/>
        </w:rPr>
        <w:t>Отмечаем низкий уровень культуры жителей, игнорирование мусорных баков (их практически нет), несанкционированные свалки по улице Дзержинского (в районе брошенной воинской части)</w:t>
      </w:r>
      <w:r w:rsidR="00B47CC2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F63E84" w:rsidRDefault="00F63E84" w:rsidP="00D86C0B">
      <w:pPr>
        <w:pStyle w:val="a6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B47CC2" w:rsidRDefault="00B47CC2" w:rsidP="00D86C0B">
      <w:pPr>
        <w:pStyle w:val="a6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B47CC2" w:rsidRDefault="00B47CC2" w:rsidP="00D86C0B">
      <w:pPr>
        <w:pStyle w:val="a6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B47CC2" w:rsidRDefault="00B47CC2" w:rsidP="00D86C0B">
      <w:pPr>
        <w:pStyle w:val="a6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B47CC2" w:rsidRDefault="00B47CC2" w:rsidP="00D86C0B">
      <w:pPr>
        <w:pStyle w:val="a6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B47CC2" w:rsidRDefault="00B47CC2" w:rsidP="00D86C0B">
      <w:pPr>
        <w:pStyle w:val="a6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B47CC2" w:rsidRDefault="00B47CC2" w:rsidP="00D86C0B">
      <w:pPr>
        <w:pStyle w:val="a6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B47CC2" w:rsidRDefault="00B47CC2" w:rsidP="00D86C0B">
      <w:pPr>
        <w:pStyle w:val="a6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B47CC2" w:rsidRDefault="00B47CC2" w:rsidP="00D86C0B">
      <w:pPr>
        <w:pStyle w:val="a6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B47CC2" w:rsidRDefault="00B47CC2" w:rsidP="00D86C0B">
      <w:pPr>
        <w:pStyle w:val="a6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B47CC2" w:rsidRDefault="00B47CC2" w:rsidP="00D86C0B">
      <w:pPr>
        <w:pStyle w:val="a6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B47CC2" w:rsidRDefault="00B47CC2" w:rsidP="00D86C0B">
      <w:pPr>
        <w:pStyle w:val="a6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B47CC2" w:rsidRDefault="00B47CC2" w:rsidP="00D86C0B">
      <w:pPr>
        <w:pStyle w:val="a6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B47CC2" w:rsidRDefault="00B47CC2" w:rsidP="00D86C0B">
      <w:pPr>
        <w:pStyle w:val="a6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B47CC2" w:rsidRDefault="00B47CC2" w:rsidP="00D86C0B">
      <w:pPr>
        <w:pStyle w:val="a6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B47CC2" w:rsidRDefault="00B47CC2" w:rsidP="00D86C0B">
      <w:pPr>
        <w:pStyle w:val="a6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B47CC2" w:rsidRDefault="00B47CC2" w:rsidP="00D86C0B">
      <w:pPr>
        <w:pStyle w:val="a6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B47CC2" w:rsidRDefault="00B47CC2" w:rsidP="00D86C0B">
      <w:pPr>
        <w:pStyle w:val="a6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B47CC2" w:rsidRDefault="00B47CC2" w:rsidP="00D86C0B">
      <w:pPr>
        <w:pStyle w:val="a6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B47CC2" w:rsidRDefault="00B47CC2" w:rsidP="00D86C0B">
      <w:pPr>
        <w:pStyle w:val="a6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B47CC2" w:rsidRDefault="00B47CC2" w:rsidP="00D86C0B">
      <w:pPr>
        <w:pStyle w:val="a6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B47CC2" w:rsidRDefault="00B47CC2" w:rsidP="00D86C0B">
      <w:pPr>
        <w:pStyle w:val="a6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B47CC2" w:rsidRDefault="00B47CC2" w:rsidP="00D86C0B">
      <w:pPr>
        <w:pStyle w:val="a6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B47CC2" w:rsidRDefault="00B47CC2" w:rsidP="00D86C0B">
      <w:pPr>
        <w:pStyle w:val="a6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B47CC2" w:rsidRDefault="00B47CC2" w:rsidP="00D86C0B">
      <w:pPr>
        <w:pStyle w:val="a6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BA6EC1" w:rsidRDefault="00BA6EC1" w:rsidP="00D86C0B">
      <w:pPr>
        <w:pStyle w:val="a6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BA6EC1" w:rsidRDefault="00BA6EC1" w:rsidP="00D86C0B">
      <w:pPr>
        <w:pStyle w:val="a6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B47CC2" w:rsidRDefault="00B47CC2" w:rsidP="00D86C0B">
      <w:pPr>
        <w:pStyle w:val="a6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B47CC2" w:rsidRDefault="00F63E84" w:rsidP="00B47CC2">
      <w:pPr>
        <w:pStyle w:val="a6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 w:rsidRPr="00D86C0B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lastRenderedPageBreak/>
        <w:t>Вывод</w:t>
      </w:r>
      <w:r w:rsidR="00B47CC2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ы</w:t>
      </w:r>
    </w:p>
    <w:p w:rsidR="00F63E84" w:rsidRPr="00D86C0B" w:rsidRDefault="007646DC" w:rsidP="007646DC">
      <w:pPr>
        <w:pStyle w:val="a6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   </w:t>
      </w:r>
      <w:r w:rsidR="00B47CC2" w:rsidRPr="00D86C0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В</w:t>
      </w:r>
      <w:r w:rsidR="00F63E84" w:rsidRPr="00D86C0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результате проделанной работы мы выяснили историю полиэтиленовых пакетов. Они удобны в применении, благодаря таким свойствам, как легкость, упругость, прочность, и поэтому занимают большое место в жизни человека. Но вместе с тем наносят огромный вред природе – их невозможно уничтожить после использования.</w:t>
      </w:r>
    </w:p>
    <w:p w:rsidR="008F3929" w:rsidRPr="00D86C0B" w:rsidRDefault="00F63E84" w:rsidP="007646DC">
      <w:pPr>
        <w:pStyle w:val="a6"/>
        <w:numPr>
          <w:ilvl w:val="0"/>
          <w:numId w:val="30"/>
        </w:numPr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86C0B">
        <w:rPr>
          <w:rFonts w:ascii="Times New Roman" w:hAnsi="Times New Roman"/>
          <w:color w:val="000000"/>
          <w:sz w:val="28"/>
          <w:szCs w:val="28"/>
          <w:lang w:eastAsia="ru-RU"/>
        </w:rPr>
        <w:t>Мы отметили низкий уровень культуры жителей - территории около домов завалены мусором, нет мусорных баков, очень много несанкционированных свалок. Возмущает бездействие городских служб отвечающих за чистоту в городе.</w:t>
      </w:r>
      <w:r w:rsidR="008F3929" w:rsidRPr="00D86C0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8F3929" w:rsidRDefault="008F3929" w:rsidP="007646DC">
      <w:pPr>
        <w:pStyle w:val="a6"/>
        <w:numPr>
          <w:ilvl w:val="0"/>
          <w:numId w:val="30"/>
        </w:numPr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86C0B">
        <w:rPr>
          <w:rFonts w:ascii="Times New Roman" w:hAnsi="Times New Roman"/>
          <w:color w:val="000000"/>
          <w:sz w:val="28"/>
          <w:szCs w:val="28"/>
          <w:lang w:eastAsia="ru-RU"/>
        </w:rPr>
        <w:t>Участвовали в беседе с продавцом магазина «Рябинушка»  Кочергиной Татьяной Федоровной.</w:t>
      </w:r>
    </w:p>
    <w:p w:rsidR="008F3929" w:rsidRPr="00D86C0B" w:rsidRDefault="008F3929" w:rsidP="00D86C0B">
      <w:pPr>
        <w:pStyle w:val="a6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86C0B">
        <w:rPr>
          <w:rFonts w:ascii="Times New Roman" w:hAnsi="Times New Roman"/>
          <w:color w:val="000000"/>
          <w:sz w:val="28"/>
          <w:szCs w:val="28"/>
          <w:lang w:eastAsia="ru-RU"/>
        </w:rPr>
        <w:t> </w:t>
      </w:r>
      <w:r w:rsidRPr="007646DC"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  <w:t>Цель:</w:t>
      </w:r>
      <w:r w:rsidRPr="00D86C0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установление количества полиэтиленовых пакетов, использованных для упаковки товаров и проданных покупателям</w:t>
      </w:r>
    </w:p>
    <w:p w:rsidR="008F3929" w:rsidRPr="00D86C0B" w:rsidRDefault="008F3929" w:rsidP="00D86C0B">
      <w:pPr>
        <w:pStyle w:val="a6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86C0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Продавец отметила, что полиэтиленовые пакеты очень популярны. Каждый второй из посетителей магазина ими пользуется. По ее подсчетам в магазине за месяц реализуется более 2500 фасовочных пакетов и более 200 «пакетов-маечек». Цена пакета 4-5 рублей. </w:t>
      </w:r>
      <w:r w:rsidR="007646DC">
        <w:rPr>
          <w:rFonts w:ascii="Times New Roman" w:hAnsi="Times New Roman"/>
          <w:color w:val="000000"/>
          <w:sz w:val="28"/>
          <w:szCs w:val="28"/>
          <w:lang w:eastAsia="ru-RU"/>
        </w:rPr>
        <w:t>(Приложение 3)</w:t>
      </w:r>
    </w:p>
    <w:p w:rsidR="008F3929" w:rsidRPr="00D86C0B" w:rsidRDefault="008F3929" w:rsidP="007646DC">
      <w:pPr>
        <w:pStyle w:val="a6"/>
        <w:numPr>
          <w:ilvl w:val="0"/>
          <w:numId w:val="31"/>
        </w:numPr>
        <w:ind w:left="1276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86C0B">
        <w:rPr>
          <w:rFonts w:ascii="Times New Roman" w:hAnsi="Times New Roman"/>
          <w:color w:val="000000"/>
          <w:sz w:val="28"/>
          <w:szCs w:val="28"/>
          <w:lang w:eastAsia="ru-RU"/>
        </w:rPr>
        <w:t>Провели экологический мониторинг.</w:t>
      </w:r>
    </w:p>
    <w:p w:rsidR="008F3929" w:rsidRPr="00D86C0B" w:rsidRDefault="008F3929" w:rsidP="00D86C0B">
      <w:pPr>
        <w:pStyle w:val="a6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86C0B">
        <w:rPr>
          <w:rFonts w:ascii="Times New Roman" w:hAnsi="Times New Roman"/>
          <w:color w:val="000000"/>
          <w:sz w:val="28"/>
          <w:szCs w:val="28"/>
          <w:lang w:eastAsia="ru-RU"/>
        </w:rPr>
        <w:t> Цель:  выявление наиболее загрязненной территории вблизи школы.</w:t>
      </w:r>
    </w:p>
    <w:p w:rsidR="008F3929" w:rsidRPr="00D86C0B" w:rsidRDefault="008F3929" w:rsidP="00D86C0B">
      <w:pPr>
        <w:pStyle w:val="a6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86C0B">
        <w:rPr>
          <w:rFonts w:ascii="Times New Roman" w:hAnsi="Times New Roman"/>
          <w:color w:val="000000"/>
          <w:sz w:val="28"/>
          <w:szCs w:val="28"/>
          <w:lang w:eastAsia="ru-RU"/>
        </w:rPr>
        <w:t> Наше исследование носит любительский характер и представлено маршрутными наблюдениями в районе школы. Это улицы Свердлого, Дзержинского, Кирова. Блюхера.</w:t>
      </w:r>
    </w:p>
    <w:p w:rsidR="008F3929" w:rsidRPr="00D86C0B" w:rsidRDefault="008F3929" w:rsidP="00D86C0B">
      <w:pPr>
        <w:pStyle w:val="a6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86C0B">
        <w:rPr>
          <w:rFonts w:ascii="Times New Roman" w:hAnsi="Times New Roman"/>
          <w:color w:val="000000"/>
          <w:sz w:val="28"/>
          <w:szCs w:val="28"/>
          <w:lang w:eastAsia="ru-RU"/>
        </w:rPr>
        <w:t>Результаты:</w:t>
      </w:r>
    </w:p>
    <w:p w:rsidR="008F3929" w:rsidRPr="00D86C0B" w:rsidRDefault="008F3929" w:rsidP="007646DC">
      <w:pPr>
        <w:pStyle w:val="a6"/>
        <w:numPr>
          <w:ilvl w:val="0"/>
          <w:numId w:val="32"/>
        </w:numPr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86C0B">
        <w:rPr>
          <w:rFonts w:ascii="Times New Roman" w:hAnsi="Times New Roman"/>
          <w:color w:val="000000"/>
          <w:sz w:val="28"/>
          <w:szCs w:val="28"/>
          <w:lang w:eastAsia="ru-RU"/>
        </w:rPr>
        <w:t>Наиболее загрязненным местом является улица Дзержинского, около домов  5, 6,7, 8.</w:t>
      </w:r>
    </w:p>
    <w:p w:rsidR="008F3929" w:rsidRPr="00D86C0B" w:rsidRDefault="008F3929" w:rsidP="007646DC">
      <w:pPr>
        <w:pStyle w:val="a6"/>
        <w:numPr>
          <w:ilvl w:val="0"/>
          <w:numId w:val="32"/>
        </w:numPr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86C0B">
        <w:rPr>
          <w:rFonts w:ascii="Times New Roman" w:hAnsi="Times New Roman"/>
          <w:color w:val="000000"/>
          <w:sz w:val="28"/>
          <w:szCs w:val="28"/>
          <w:lang w:eastAsia="ru-RU"/>
        </w:rPr>
        <w:t>Кусты и деревья вблизи этих домов «увешаны» полиэтиленовыми пакетами.</w:t>
      </w:r>
    </w:p>
    <w:p w:rsidR="008F3929" w:rsidRPr="00D86C0B" w:rsidRDefault="008F3929" w:rsidP="007646DC">
      <w:pPr>
        <w:pStyle w:val="a6"/>
        <w:numPr>
          <w:ilvl w:val="0"/>
          <w:numId w:val="32"/>
        </w:numPr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86C0B">
        <w:rPr>
          <w:rFonts w:ascii="Times New Roman" w:hAnsi="Times New Roman"/>
          <w:color w:val="000000"/>
          <w:sz w:val="28"/>
          <w:szCs w:val="28"/>
          <w:lang w:eastAsia="ru-RU"/>
        </w:rPr>
        <w:t>Обочины дорого очень загрязнены по улицам Кирова и Дзержинского.</w:t>
      </w:r>
    </w:p>
    <w:p w:rsidR="008F3929" w:rsidRPr="00D86C0B" w:rsidRDefault="008F3929" w:rsidP="007646DC">
      <w:pPr>
        <w:pStyle w:val="a6"/>
        <w:numPr>
          <w:ilvl w:val="0"/>
          <w:numId w:val="32"/>
        </w:numPr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86C0B">
        <w:rPr>
          <w:rFonts w:ascii="Times New Roman" w:hAnsi="Times New Roman"/>
          <w:color w:val="000000"/>
          <w:sz w:val="28"/>
          <w:szCs w:val="28"/>
          <w:lang w:eastAsia="ru-RU"/>
        </w:rPr>
        <w:t>Территория загрязняется практически круглый год.</w:t>
      </w:r>
    </w:p>
    <w:p w:rsidR="008F3929" w:rsidRPr="00D86C0B" w:rsidRDefault="008F3929" w:rsidP="007646DC">
      <w:pPr>
        <w:pStyle w:val="a6"/>
        <w:numPr>
          <w:ilvl w:val="0"/>
          <w:numId w:val="32"/>
        </w:numPr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86C0B">
        <w:rPr>
          <w:rFonts w:ascii="Times New Roman" w:hAnsi="Times New Roman"/>
          <w:color w:val="000000"/>
          <w:sz w:val="28"/>
          <w:szCs w:val="28"/>
          <w:lang w:eastAsia="ru-RU"/>
        </w:rPr>
        <w:t>Отмечаем низкий уровень культуры жителей, игнорирование мусорных баков (их практически нет), несанкционированные свалки по улице Дзержинского (в районе брошенной воинской части</w:t>
      </w:r>
      <w:r w:rsidR="0055440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) </w:t>
      </w:r>
    </w:p>
    <w:p w:rsidR="00F73B77" w:rsidRPr="00D86C0B" w:rsidRDefault="00F63E84" w:rsidP="00D86C0B">
      <w:pPr>
        <w:pStyle w:val="a6"/>
        <w:jc w:val="both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 w:rsidRPr="00D86C0B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7734B5" w:rsidRDefault="007734B5" w:rsidP="00D86C0B">
      <w:pPr>
        <w:pStyle w:val="a6"/>
        <w:jc w:val="both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7734B5" w:rsidRDefault="007734B5" w:rsidP="00D86C0B">
      <w:pPr>
        <w:pStyle w:val="a6"/>
        <w:jc w:val="both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5742DE" w:rsidRDefault="005742DE" w:rsidP="00D86C0B">
      <w:pPr>
        <w:pStyle w:val="a6"/>
        <w:jc w:val="both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5742DE" w:rsidRDefault="005742DE" w:rsidP="00D86C0B">
      <w:pPr>
        <w:pStyle w:val="a6"/>
        <w:jc w:val="both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5742DE" w:rsidRDefault="005742DE" w:rsidP="00D86C0B">
      <w:pPr>
        <w:pStyle w:val="a6"/>
        <w:jc w:val="both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5742DE" w:rsidRDefault="005742DE" w:rsidP="00D86C0B">
      <w:pPr>
        <w:pStyle w:val="a6"/>
        <w:jc w:val="both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5742DE" w:rsidRDefault="005742DE" w:rsidP="00D86C0B">
      <w:pPr>
        <w:pStyle w:val="a6"/>
        <w:jc w:val="both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5742DE" w:rsidRDefault="005742DE" w:rsidP="00D86C0B">
      <w:pPr>
        <w:pStyle w:val="a6"/>
        <w:jc w:val="both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BA6EC1" w:rsidRDefault="00BA6EC1" w:rsidP="00D86C0B">
      <w:pPr>
        <w:pStyle w:val="a6"/>
        <w:jc w:val="both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8F3929" w:rsidRPr="005742DE" w:rsidRDefault="008F3929" w:rsidP="005742DE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  <w:r w:rsidRPr="005742DE">
        <w:rPr>
          <w:rFonts w:ascii="Times New Roman" w:hAnsi="Times New Roman"/>
          <w:b/>
          <w:sz w:val="28"/>
          <w:szCs w:val="28"/>
        </w:rPr>
        <w:lastRenderedPageBreak/>
        <w:t>Заключение</w:t>
      </w:r>
    </w:p>
    <w:p w:rsidR="00F63E84" w:rsidRPr="005742DE" w:rsidRDefault="00F63E84" w:rsidP="005742DE">
      <w:pPr>
        <w:pStyle w:val="a6"/>
        <w:jc w:val="center"/>
        <w:rPr>
          <w:rFonts w:ascii="Times New Roman" w:hAnsi="Times New Roman"/>
          <w:b/>
          <w:i/>
          <w:sz w:val="28"/>
          <w:szCs w:val="28"/>
        </w:rPr>
      </w:pPr>
      <w:r w:rsidRPr="005742DE">
        <w:rPr>
          <w:rFonts w:ascii="Times New Roman" w:hAnsi="Times New Roman"/>
          <w:b/>
          <w:i/>
          <w:sz w:val="28"/>
          <w:szCs w:val="28"/>
        </w:rPr>
        <w:t>Результаты исследования и их обсуждение</w:t>
      </w:r>
    </w:p>
    <w:p w:rsidR="00F63E84" w:rsidRPr="005742DE" w:rsidRDefault="0002383C" w:rsidP="005742DE">
      <w:pPr>
        <w:pStyle w:val="a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="00F63E84" w:rsidRPr="005742DE">
        <w:rPr>
          <w:rFonts w:ascii="Times New Roman" w:hAnsi="Times New Roman"/>
          <w:sz w:val="28"/>
          <w:szCs w:val="28"/>
        </w:rPr>
        <w:t xml:space="preserve">Изучили и проанализировали теоретический материал и интернет источники по теме исследования. Познакомились </w:t>
      </w:r>
      <w:r w:rsidR="005742DE" w:rsidRPr="005742DE">
        <w:rPr>
          <w:rFonts w:ascii="Times New Roman" w:hAnsi="Times New Roman"/>
          <w:sz w:val="28"/>
          <w:szCs w:val="28"/>
        </w:rPr>
        <w:t>с историей</w:t>
      </w:r>
      <w:r w:rsidR="00F63E84" w:rsidRPr="005742DE">
        <w:rPr>
          <w:rFonts w:ascii="Times New Roman" w:hAnsi="Times New Roman"/>
          <w:sz w:val="28"/>
          <w:szCs w:val="28"/>
        </w:rPr>
        <w:t xml:space="preserve"> создания полиэтилена и полиэтиленовых пакетов, экологические проблемы и связанные с ними. Пути решения.</w:t>
      </w:r>
    </w:p>
    <w:p w:rsidR="008F3929" w:rsidRPr="005742DE" w:rsidRDefault="0002383C" w:rsidP="005742DE">
      <w:pPr>
        <w:pStyle w:val="a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8F3929" w:rsidRPr="005742DE">
        <w:rPr>
          <w:rFonts w:ascii="Times New Roman" w:hAnsi="Times New Roman"/>
          <w:sz w:val="28"/>
          <w:szCs w:val="28"/>
        </w:rPr>
        <w:t>Обидно, что только в России не задумываются о своем будущем. Это общегосударственная проблема, но начинается она в стенах наших домов, школ, детских садов ... Ведь уже сейчас каждый из нас может помочь природе, уменьшить горы мусора. Мы предлагаем свое решение проблемы:</w:t>
      </w:r>
    </w:p>
    <w:p w:rsidR="008F3929" w:rsidRDefault="008F3929" w:rsidP="0002383C">
      <w:pPr>
        <w:pStyle w:val="a6"/>
        <w:numPr>
          <w:ilvl w:val="0"/>
          <w:numId w:val="33"/>
        </w:numPr>
        <w:jc w:val="both"/>
        <w:rPr>
          <w:rFonts w:ascii="Times New Roman" w:hAnsi="Times New Roman"/>
          <w:sz w:val="28"/>
          <w:szCs w:val="28"/>
        </w:rPr>
      </w:pPr>
      <w:proofErr w:type="gramStart"/>
      <w:r w:rsidRPr="005742DE">
        <w:rPr>
          <w:rFonts w:ascii="Times New Roman" w:hAnsi="Times New Roman"/>
          <w:sz w:val="28"/>
          <w:szCs w:val="28"/>
        </w:rPr>
        <w:t xml:space="preserve">Помогать </w:t>
      </w:r>
      <w:r w:rsidR="005742DE" w:rsidRPr="005742DE">
        <w:rPr>
          <w:rFonts w:ascii="Times New Roman" w:hAnsi="Times New Roman"/>
          <w:sz w:val="28"/>
          <w:szCs w:val="28"/>
        </w:rPr>
        <w:t>родителям содержать</w:t>
      </w:r>
      <w:proofErr w:type="gramEnd"/>
      <w:r w:rsidRPr="005742DE">
        <w:rPr>
          <w:rFonts w:ascii="Times New Roman" w:hAnsi="Times New Roman"/>
          <w:sz w:val="28"/>
          <w:szCs w:val="28"/>
        </w:rPr>
        <w:t xml:space="preserve"> в чистоте территории </w:t>
      </w:r>
      <w:r w:rsidR="008A0A1F" w:rsidRPr="005742DE">
        <w:rPr>
          <w:rFonts w:ascii="Times New Roman" w:hAnsi="Times New Roman"/>
          <w:sz w:val="28"/>
          <w:szCs w:val="28"/>
        </w:rPr>
        <w:t>во</w:t>
      </w:r>
      <w:r w:rsidRPr="005742DE">
        <w:rPr>
          <w:rFonts w:ascii="Times New Roman" w:hAnsi="Times New Roman"/>
          <w:sz w:val="28"/>
          <w:szCs w:val="28"/>
        </w:rPr>
        <w:t>круг своих домов, принимать самое активное уч</w:t>
      </w:r>
      <w:r w:rsidR="0002383C">
        <w:rPr>
          <w:rFonts w:ascii="Times New Roman" w:hAnsi="Times New Roman"/>
          <w:sz w:val="28"/>
          <w:szCs w:val="28"/>
        </w:rPr>
        <w:t>астие в уборке территории школы;</w:t>
      </w:r>
    </w:p>
    <w:p w:rsidR="0002383C" w:rsidRPr="005742DE" w:rsidRDefault="0002383C" w:rsidP="0002383C">
      <w:pPr>
        <w:pStyle w:val="a6"/>
        <w:numPr>
          <w:ilvl w:val="0"/>
          <w:numId w:val="33"/>
        </w:numPr>
        <w:jc w:val="both"/>
        <w:rPr>
          <w:rFonts w:ascii="Times New Roman" w:hAnsi="Times New Roman"/>
          <w:sz w:val="28"/>
          <w:szCs w:val="28"/>
        </w:rPr>
      </w:pPr>
      <w:r w:rsidRPr="005742DE">
        <w:rPr>
          <w:rFonts w:ascii="Times New Roman" w:hAnsi="Times New Roman"/>
          <w:sz w:val="28"/>
          <w:szCs w:val="28"/>
        </w:rPr>
        <w:t>Необходимо взять за правило – идти за покупкой в магазин или на рынок со своей сумкой (авоськой, рюкзаком, сеткой и т. д.), т.е. тарой многоразового использования. Ученые подсчитали, если эта сумка будет служить хотя бы два года при использовании один раз в неделю, то зам</w:t>
      </w:r>
      <w:r>
        <w:rPr>
          <w:rFonts w:ascii="Times New Roman" w:hAnsi="Times New Roman"/>
          <w:sz w:val="28"/>
          <w:szCs w:val="28"/>
        </w:rPr>
        <w:t>енит 400 полиэтиленовых пакетов;</w:t>
      </w:r>
    </w:p>
    <w:p w:rsidR="0002383C" w:rsidRPr="005742DE" w:rsidRDefault="0002383C" w:rsidP="0002383C">
      <w:pPr>
        <w:pStyle w:val="a6"/>
        <w:numPr>
          <w:ilvl w:val="0"/>
          <w:numId w:val="33"/>
        </w:numPr>
        <w:jc w:val="both"/>
        <w:rPr>
          <w:rFonts w:ascii="Times New Roman" w:hAnsi="Times New Roman"/>
          <w:sz w:val="28"/>
          <w:szCs w:val="28"/>
        </w:rPr>
      </w:pPr>
      <w:r w:rsidRPr="005742DE">
        <w:rPr>
          <w:rFonts w:ascii="Times New Roman" w:hAnsi="Times New Roman"/>
          <w:sz w:val="28"/>
          <w:szCs w:val="28"/>
        </w:rPr>
        <w:t>Проводить регулярно акции «Пакету НЕТ!».</w:t>
      </w:r>
    </w:p>
    <w:p w:rsidR="008F3929" w:rsidRPr="005742DE" w:rsidRDefault="0002383C" w:rsidP="005742DE">
      <w:pPr>
        <w:pStyle w:val="a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="008F3929" w:rsidRPr="005742DE">
        <w:rPr>
          <w:rFonts w:ascii="Times New Roman" w:hAnsi="Times New Roman"/>
          <w:sz w:val="28"/>
          <w:szCs w:val="28"/>
        </w:rPr>
        <w:t xml:space="preserve">Эта акция призвана ограничить применение полиэтиленовых пакетов и рационализировать их использование, </w:t>
      </w:r>
      <w:r w:rsidR="005742DE" w:rsidRPr="005742DE">
        <w:rPr>
          <w:rFonts w:ascii="Times New Roman" w:hAnsi="Times New Roman"/>
          <w:sz w:val="28"/>
          <w:szCs w:val="28"/>
        </w:rPr>
        <w:t>например в</w:t>
      </w:r>
      <w:r w:rsidR="008F3929" w:rsidRPr="005742DE">
        <w:rPr>
          <w:rFonts w:ascii="Times New Roman" w:hAnsi="Times New Roman"/>
          <w:sz w:val="28"/>
          <w:szCs w:val="28"/>
        </w:rPr>
        <w:t xml:space="preserve"> качестве:</w:t>
      </w:r>
    </w:p>
    <w:p w:rsidR="008F3929" w:rsidRPr="005742DE" w:rsidRDefault="008F3929" w:rsidP="0002383C">
      <w:pPr>
        <w:pStyle w:val="a6"/>
        <w:numPr>
          <w:ilvl w:val="0"/>
          <w:numId w:val="34"/>
        </w:numPr>
        <w:jc w:val="both"/>
        <w:rPr>
          <w:rFonts w:ascii="Times New Roman" w:hAnsi="Times New Roman"/>
          <w:sz w:val="28"/>
          <w:szCs w:val="28"/>
        </w:rPr>
      </w:pPr>
      <w:r w:rsidRPr="005742DE">
        <w:rPr>
          <w:rFonts w:ascii="Times New Roman" w:hAnsi="Times New Roman"/>
          <w:sz w:val="28"/>
          <w:szCs w:val="28"/>
        </w:rPr>
        <w:t>складной небьющейся банки переменного объема и формы для хранения продуктов в холодильнике.</w:t>
      </w:r>
    </w:p>
    <w:p w:rsidR="008F3929" w:rsidRPr="005742DE" w:rsidRDefault="008F3929" w:rsidP="0002383C">
      <w:pPr>
        <w:pStyle w:val="a6"/>
        <w:numPr>
          <w:ilvl w:val="0"/>
          <w:numId w:val="34"/>
        </w:numPr>
        <w:jc w:val="both"/>
        <w:rPr>
          <w:rFonts w:ascii="Times New Roman" w:hAnsi="Times New Roman"/>
          <w:sz w:val="28"/>
          <w:szCs w:val="28"/>
        </w:rPr>
      </w:pPr>
      <w:r w:rsidRPr="005742DE">
        <w:rPr>
          <w:rFonts w:ascii="Times New Roman" w:hAnsi="Times New Roman"/>
          <w:sz w:val="28"/>
          <w:szCs w:val="28"/>
        </w:rPr>
        <w:t>очень маленькие полиэтиленовые пакеты можно превратить в удобные футляры для пропуска, проездного билета, фотографий, слайдов.</w:t>
      </w:r>
    </w:p>
    <w:p w:rsidR="008F3929" w:rsidRPr="005742DE" w:rsidRDefault="008F3929" w:rsidP="0002383C">
      <w:pPr>
        <w:pStyle w:val="a6"/>
        <w:numPr>
          <w:ilvl w:val="0"/>
          <w:numId w:val="34"/>
        </w:numPr>
        <w:jc w:val="both"/>
        <w:rPr>
          <w:rFonts w:ascii="Times New Roman" w:hAnsi="Times New Roman"/>
          <w:sz w:val="28"/>
          <w:szCs w:val="28"/>
        </w:rPr>
      </w:pPr>
      <w:r w:rsidRPr="005742DE">
        <w:rPr>
          <w:rFonts w:ascii="Times New Roman" w:hAnsi="Times New Roman"/>
          <w:sz w:val="28"/>
          <w:szCs w:val="28"/>
        </w:rPr>
        <w:t>из порванного полиэтиленового пакета можно сделать нарядную сумку, кухонный фартук, напольный коврик.</w:t>
      </w:r>
    </w:p>
    <w:p w:rsidR="008F3929" w:rsidRDefault="008F3929" w:rsidP="005742DE">
      <w:pPr>
        <w:pStyle w:val="a6"/>
        <w:jc w:val="both"/>
        <w:rPr>
          <w:rFonts w:ascii="Times New Roman" w:hAnsi="Times New Roman"/>
          <w:sz w:val="28"/>
          <w:szCs w:val="28"/>
          <w:lang w:val="en-US"/>
        </w:rPr>
      </w:pPr>
      <w:r w:rsidRPr="005742DE">
        <w:rPr>
          <w:rFonts w:ascii="Times New Roman" w:hAnsi="Times New Roman"/>
          <w:sz w:val="28"/>
          <w:szCs w:val="28"/>
        </w:rPr>
        <w:t>Велосипедисту, который всегда при себе имеет хотя бы кусок полиэтиленового пакета и коробок спичек не страшен прокол камеры. Его можно устранить в дорожных условиях, залив поврежденно</w:t>
      </w:r>
      <w:r w:rsidR="0002383C">
        <w:rPr>
          <w:rFonts w:ascii="Times New Roman" w:hAnsi="Times New Roman"/>
          <w:sz w:val="28"/>
          <w:szCs w:val="28"/>
        </w:rPr>
        <w:t xml:space="preserve">е место расплавом полиэтилена. </w:t>
      </w:r>
      <w:r w:rsidR="0002383C">
        <w:rPr>
          <w:rFonts w:ascii="Times New Roman" w:hAnsi="Times New Roman"/>
          <w:sz w:val="28"/>
          <w:szCs w:val="28"/>
          <w:lang w:val="en-US"/>
        </w:rPr>
        <w:t>[</w:t>
      </w:r>
      <w:r w:rsidR="0002383C">
        <w:rPr>
          <w:rFonts w:ascii="Times New Roman" w:hAnsi="Times New Roman"/>
          <w:sz w:val="28"/>
          <w:szCs w:val="28"/>
        </w:rPr>
        <w:t>7</w:t>
      </w:r>
      <w:r w:rsidR="0002383C">
        <w:rPr>
          <w:rFonts w:ascii="Times New Roman" w:hAnsi="Times New Roman"/>
          <w:sz w:val="28"/>
          <w:szCs w:val="28"/>
          <w:lang w:val="en-US"/>
        </w:rPr>
        <w:t>]</w:t>
      </w:r>
    </w:p>
    <w:p w:rsidR="0002383C" w:rsidRPr="0002383C" w:rsidRDefault="0002383C" w:rsidP="0002383C">
      <w:pPr>
        <w:pStyle w:val="a6"/>
        <w:numPr>
          <w:ilvl w:val="0"/>
          <w:numId w:val="33"/>
        </w:numPr>
        <w:jc w:val="both"/>
        <w:rPr>
          <w:rFonts w:ascii="Times New Roman" w:hAnsi="Times New Roman"/>
          <w:sz w:val="28"/>
          <w:szCs w:val="28"/>
        </w:rPr>
      </w:pPr>
      <w:r w:rsidRPr="005742DE">
        <w:rPr>
          <w:rFonts w:ascii="Times New Roman" w:hAnsi="Times New Roman"/>
          <w:sz w:val="28"/>
          <w:szCs w:val="28"/>
        </w:rPr>
        <w:t>Организовать публичное выступление с результатами своей работы перед учащимися</w:t>
      </w:r>
      <w:r w:rsidRPr="0002383C">
        <w:rPr>
          <w:rFonts w:ascii="Times New Roman" w:hAnsi="Times New Roman"/>
          <w:sz w:val="28"/>
          <w:szCs w:val="28"/>
        </w:rPr>
        <w:t>.</w:t>
      </w:r>
    </w:p>
    <w:p w:rsidR="0002383C" w:rsidRPr="005742DE" w:rsidRDefault="0002383C" w:rsidP="0002383C">
      <w:pPr>
        <w:pStyle w:val="a6"/>
        <w:numPr>
          <w:ilvl w:val="0"/>
          <w:numId w:val="33"/>
        </w:numPr>
        <w:jc w:val="both"/>
        <w:rPr>
          <w:rFonts w:ascii="Times New Roman" w:hAnsi="Times New Roman"/>
          <w:sz w:val="28"/>
          <w:szCs w:val="28"/>
        </w:rPr>
      </w:pPr>
      <w:r w:rsidRPr="005742DE">
        <w:rPr>
          <w:rFonts w:ascii="Times New Roman" w:hAnsi="Times New Roman"/>
          <w:sz w:val="28"/>
          <w:szCs w:val="28"/>
        </w:rPr>
        <w:t>Поместить в СМИ (на школьный сайт) статью с просьбой обратить внимание жителей города на проблему мусора и необходимости более четкой организации переработки мусора.  Напомнить, что мы сами в ответе за чистоту и красоту нашего города.  </w:t>
      </w:r>
    </w:p>
    <w:p w:rsidR="00263CF6" w:rsidRPr="0002383C" w:rsidRDefault="00F73B77" w:rsidP="005742DE">
      <w:pPr>
        <w:pStyle w:val="a6"/>
        <w:jc w:val="both"/>
        <w:rPr>
          <w:rFonts w:ascii="Times New Roman" w:hAnsi="Times New Roman"/>
          <w:i/>
          <w:sz w:val="28"/>
          <w:szCs w:val="28"/>
        </w:rPr>
      </w:pPr>
      <w:r w:rsidRPr="0002383C">
        <w:rPr>
          <w:rFonts w:ascii="Times New Roman" w:hAnsi="Times New Roman"/>
          <w:i/>
          <w:sz w:val="28"/>
          <w:szCs w:val="28"/>
        </w:rPr>
        <w:t>Вывод</w:t>
      </w:r>
      <w:r w:rsidR="0002383C">
        <w:rPr>
          <w:rFonts w:ascii="Times New Roman" w:hAnsi="Times New Roman"/>
          <w:i/>
          <w:sz w:val="28"/>
          <w:szCs w:val="28"/>
        </w:rPr>
        <w:t>:</w:t>
      </w:r>
    </w:p>
    <w:p w:rsidR="00263CF6" w:rsidRPr="005742DE" w:rsidRDefault="0002383C" w:rsidP="005742DE">
      <w:pPr>
        <w:pStyle w:val="a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797003" w:rsidRPr="005742DE">
        <w:rPr>
          <w:rFonts w:ascii="Times New Roman" w:hAnsi="Times New Roman"/>
          <w:sz w:val="28"/>
          <w:szCs w:val="28"/>
        </w:rPr>
        <w:t>Полный отказ от полиэтилена на сегодняшний день – вещь практически неосуществимая. Но каждому из нас под силу существенно уменьшить его негативное влияние на окружающую среду. Предлагаю просто пересмотреть свои привычки. В заключение хочется вспомнить слова Бернард Шоу «Теперь, когда мы уже научились летать по воздуху, как птицы, плавать под водой, как рыбы, нам не хватает только одного: научиться жить на Земле, как люди</w:t>
      </w:r>
      <w:r w:rsidR="00F73B77" w:rsidRPr="005742DE">
        <w:rPr>
          <w:rFonts w:ascii="Times New Roman" w:hAnsi="Times New Roman"/>
          <w:sz w:val="28"/>
          <w:szCs w:val="28"/>
        </w:rPr>
        <w:t>».</w:t>
      </w:r>
    </w:p>
    <w:p w:rsidR="00263CF6" w:rsidRPr="00D86C0B" w:rsidRDefault="00263CF6" w:rsidP="00D86C0B">
      <w:pPr>
        <w:pStyle w:val="a6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263CF6" w:rsidRPr="00D86C0B" w:rsidRDefault="00263CF6" w:rsidP="00D86C0B">
      <w:pPr>
        <w:pStyle w:val="a6"/>
        <w:jc w:val="both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8F3929" w:rsidRPr="00D86C0B" w:rsidRDefault="0002383C" w:rsidP="0002383C">
      <w:pPr>
        <w:pStyle w:val="a6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lastRenderedPageBreak/>
        <w:t>Список использованной литературы</w:t>
      </w:r>
    </w:p>
    <w:p w:rsidR="008F3929" w:rsidRPr="00D86C0B" w:rsidRDefault="008F3929" w:rsidP="00D86C0B">
      <w:pPr>
        <w:pStyle w:val="a6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86C0B">
        <w:rPr>
          <w:rFonts w:ascii="Times New Roman" w:hAnsi="Times New Roman"/>
          <w:color w:val="000000"/>
          <w:sz w:val="28"/>
          <w:szCs w:val="28"/>
          <w:lang w:eastAsia="ru-RU"/>
        </w:rPr>
        <w:t>1. Сайт «Экология» [электронный ресурс] </w:t>
      </w:r>
      <w:hyperlink r:id="rId33" w:history="1">
        <w:r w:rsidRPr="00D86C0B">
          <w:rPr>
            <w:rFonts w:ascii="Times New Roman" w:hAnsi="Times New Roman"/>
            <w:color w:val="0000FF"/>
            <w:sz w:val="28"/>
            <w:szCs w:val="28"/>
            <w:u w:val="single"/>
            <w:lang w:eastAsia="ru-RU"/>
          </w:rPr>
          <w:t>http://www.ecology.md/</w:t>
        </w:r>
      </w:hyperlink>
    </w:p>
    <w:p w:rsidR="008F3929" w:rsidRPr="00D86C0B" w:rsidRDefault="008F3929" w:rsidP="00D86C0B">
      <w:pPr>
        <w:pStyle w:val="a6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86C0B">
        <w:rPr>
          <w:rFonts w:ascii="Times New Roman" w:hAnsi="Times New Roman"/>
          <w:color w:val="000000"/>
          <w:sz w:val="28"/>
          <w:szCs w:val="28"/>
          <w:lang w:eastAsia="ru-RU"/>
        </w:rPr>
        <w:t>2.Википедия свободная энциклопедия [электронный ресурс] http://ru.wikipedia.org/</w:t>
      </w:r>
    </w:p>
    <w:p w:rsidR="008F3929" w:rsidRPr="00D86C0B" w:rsidRDefault="008F3929" w:rsidP="00D86C0B">
      <w:pPr>
        <w:pStyle w:val="a6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86C0B">
        <w:rPr>
          <w:rFonts w:ascii="Times New Roman" w:hAnsi="Times New Roman"/>
          <w:color w:val="000000"/>
          <w:sz w:val="28"/>
          <w:szCs w:val="28"/>
          <w:lang w:eastAsia="ru-RU"/>
        </w:rPr>
        <w:t>3.О.С.Габриелян «Химия»10 класс, М.: Дрофа,2011.</w:t>
      </w:r>
    </w:p>
    <w:p w:rsidR="008F3929" w:rsidRPr="00D86C0B" w:rsidRDefault="008F3929" w:rsidP="00D86C0B">
      <w:pPr>
        <w:pStyle w:val="a6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86C0B">
        <w:rPr>
          <w:rFonts w:ascii="Times New Roman" w:hAnsi="Times New Roman"/>
          <w:color w:val="000000"/>
          <w:sz w:val="28"/>
          <w:szCs w:val="28"/>
          <w:lang w:eastAsia="ru-RU"/>
        </w:rPr>
        <w:t>4. http://www.radio.cz/pictures/r/nakupy/tesco_novy_smichov2.jpg</w:t>
      </w:r>
    </w:p>
    <w:p w:rsidR="008F3929" w:rsidRPr="00D86C0B" w:rsidRDefault="008F3929" w:rsidP="00D86C0B">
      <w:pPr>
        <w:pStyle w:val="a6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86C0B">
        <w:rPr>
          <w:rFonts w:ascii="Times New Roman" w:hAnsi="Times New Roman"/>
          <w:color w:val="000000"/>
          <w:sz w:val="28"/>
          <w:szCs w:val="28"/>
          <w:lang w:eastAsia="ru-RU"/>
        </w:rPr>
        <w:t>5. </w:t>
      </w:r>
      <w:hyperlink r:id="rId34" w:history="1">
        <w:r w:rsidRPr="00D86C0B">
          <w:rPr>
            <w:rFonts w:ascii="Times New Roman" w:hAnsi="Times New Roman"/>
            <w:color w:val="0000FF"/>
            <w:sz w:val="28"/>
            <w:szCs w:val="28"/>
            <w:u w:val="single"/>
            <w:lang w:eastAsia="ru-RU"/>
          </w:rPr>
          <w:t>http://www.paketprint.com.ru/</w:t>
        </w:r>
      </w:hyperlink>
    </w:p>
    <w:p w:rsidR="008F3929" w:rsidRPr="00D86C0B" w:rsidRDefault="008F3929" w:rsidP="00D86C0B">
      <w:pPr>
        <w:pStyle w:val="a6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86C0B">
        <w:rPr>
          <w:rFonts w:ascii="Times New Roman" w:hAnsi="Times New Roman"/>
          <w:color w:val="000000"/>
          <w:sz w:val="28"/>
          <w:szCs w:val="28"/>
          <w:lang w:eastAsia="ru-RU"/>
        </w:rPr>
        <w:t>6. </w:t>
      </w:r>
      <w:hyperlink r:id="rId35" w:history="1">
        <w:r w:rsidRPr="00D86C0B">
          <w:rPr>
            <w:rFonts w:ascii="Times New Roman" w:hAnsi="Times New Roman"/>
            <w:color w:val="0000FF"/>
            <w:sz w:val="28"/>
            <w:szCs w:val="28"/>
            <w:u w:val="single"/>
            <w:lang w:eastAsia="ru-RU"/>
          </w:rPr>
          <w:t>www.killerkott.org</w:t>
        </w:r>
      </w:hyperlink>
      <w:r w:rsidRPr="00D86C0B">
        <w:rPr>
          <w:rFonts w:ascii="Times New Roman" w:hAnsi="Times New Roman"/>
          <w:color w:val="000000"/>
          <w:sz w:val="28"/>
          <w:szCs w:val="28"/>
          <w:lang w:eastAsia="ru-RU"/>
        </w:rPr>
        <w:t> Что же лучше: бумажный или полиэтиленовый пакет</w:t>
      </w:r>
    </w:p>
    <w:p w:rsidR="008F3929" w:rsidRPr="00D86C0B" w:rsidRDefault="008F3929" w:rsidP="00D86C0B">
      <w:pPr>
        <w:pStyle w:val="a6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86C0B">
        <w:rPr>
          <w:rFonts w:ascii="Times New Roman" w:hAnsi="Times New Roman"/>
          <w:color w:val="000000"/>
          <w:sz w:val="28"/>
          <w:szCs w:val="28"/>
          <w:lang w:eastAsia="ru-RU"/>
        </w:rPr>
        <w:t>7. Н.П. Коноплева «Вторая жизнь вещей». М.: Просвещение, 1993</w:t>
      </w:r>
    </w:p>
    <w:p w:rsidR="00263CF6" w:rsidRPr="00D86C0B" w:rsidRDefault="00263CF6" w:rsidP="00D86C0B">
      <w:pPr>
        <w:pStyle w:val="a6"/>
        <w:jc w:val="both"/>
        <w:rPr>
          <w:rFonts w:ascii="Times New Roman" w:hAnsi="Times New Roman"/>
          <w:b/>
          <w:i/>
          <w:sz w:val="28"/>
          <w:szCs w:val="28"/>
        </w:rPr>
      </w:pPr>
      <w:r w:rsidRPr="00D86C0B">
        <w:rPr>
          <w:rFonts w:ascii="Times New Roman" w:hAnsi="Times New Roman"/>
          <w:sz w:val="28"/>
          <w:szCs w:val="28"/>
          <w:shd w:val="clear" w:color="auto" w:fill="FFFFFF"/>
        </w:rPr>
        <w:t>Волков А.В. «Простые пластмассовые радости», 2009 г.</w:t>
      </w:r>
    </w:p>
    <w:p w:rsidR="00263CF6" w:rsidRPr="00D86C0B" w:rsidRDefault="00263CF6" w:rsidP="00D86C0B">
      <w:pPr>
        <w:pStyle w:val="a6"/>
        <w:jc w:val="both"/>
        <w:rPr>
          <w:rFonts w:ascii="Times New Roman" w:hAnsi="Times New Roman"/>
          <w:b/>
          <w:i/>
          <w:sz w:val="28"/>
          <w:szCs w:val="28"/>
        </w:rPr>
      </w:pPr>
      <w:r w:rsidRPr="00D86C0B">
        <w:rPr>
          <w:rFonts w:ascii="Times New Roman" w:hAnsi="Times New Roman"/>
          <w:sz w:val="28"/>
          <w:szCs w:val="28"/>
        </w:rPr>
        <w:t xml:space="preserve">Кацнельсон  М. </w:t>
      </w:r>
      <w:proofErr w:type="gramStart"/>
      <w:r w:rsidRPr="00D86C0B">
        <w:rPr>
          <w:rFonts w:ascii="Times New Roman" w:hAnsi="Times New Roman"/>
          <w:sz w:val="28"/>
          <w:szCs w:val="28"/>
        </w:rPr>
        <w:t>Ю</w:t>
      </w:r>
      <w:proofErr w:type="gramEnd"/>
      <w:r w:rsidRPr="00D86C0B">
        <w:rPr>
          <w:rFonts w:ascii="Times New Roman" w:hAnsi="Times New Roman"/>
          <w:sz w:val="28"/>
          <w:szCs w:val="28"/>
        </w:rPr>
        <w:t>, Балаев Г.А. и др. Пластические массы: свойства и применение. Справочник. Ленинград, «Химия», 1978.</w:t>
      </w:r>
    </w:p>
    <w:p w:rsidR="00263CF6" w:rsidRPr="00391C23" w:rsidRDefault="00D732CE" w:rsidP="00D86C0B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391C23">
        <w:rPr>
          <w:rFonts w:ascii="Times New Roman" w:hAnsi="Times New Roman"/>
          <w:sz w:val="28"/>
          <w:szCs w:val="28"/>
        </w:rPr>
        <w:t xml:space="preserve">8 </w:t>
      </w:r>
      <w:hyperlink r:id="rId36" w:history="1">
        <w:r w:rsidRPr="00D86C0B">
          <w:rPr>
            <w:rStyle w:val="a5"/>
            <w:rFonts w:ascii="Times New Roman" w:hAnsi="Times New Roman"/>
            <w:sz w:val="28"/>
            <w:szCs w:val="28"/>
            <w:lang w:val="en-US"/>
          </w:rPr>
          <w:t>https</w:t>
        </w:r>
        <w:r w:rsidRPr="00391C23">
          <w:rPr>
            <w:rStyle w:val="a5"/>
            <w:rFonts w:ascii="Times New Roman" w:hAnsi="Times New Roman"/>
            <w:sz w:val="28"/>
            <w:szCs w:val="28"/>
          </w:rPr>
          <w:t>://</w:t>
        </w:r>
        <w:proofErr w:type="spellStart"/>
        <w:r w:rsidRPr="00D86C0B">
          <w:rPr>
            <w:rStyle w:val="a5"/>
            <w:rFonts w:ascii="Times New Roman" w:hAnsi="Times New Roman"/>
            <w:sz w:val="28"/>
            <w:szCs w:val="28"/>
            <w:lang w:val="en-US"/>
          </w:rPr>
          <w:t>newizv</w:t>
        </w:r>
        <w:proofErr w:type="spellEnd"/>
        <w:r w:rsidRPr="00391C23">
          <w:rPr>
            <w:rStyle w:val="a5"/>
            <w:rFonts w:ascii="Times New Roman" w:hAnsi="Times New Roman"/>
            <w:sz w:val="28"/>
            <w:szCs w:val="28"/>
          </w:rPr>
          <w:t>.</w:t>
        </w:r>
        <w:proofErr w:type="spellStart"/>
        <w:r w:rsidRPr="00D86C0B">
          <w:rPr>
            <w:rStyle w:val="a5"/>
            <w:rFonts w:ascii="Times New Roman" w:hAnsi="Times New Roman"/>
            <w:sz w:val="28"/>
            <w:szCs w:val="28"/>
            <w:lang w:val="en-US"/>
          </w:rPr>
          <w:t>ru</w:t>
        </w:r>
        <w:proofErr w:type="spellEnd"/>
        <w:r w:rsidRPr="00391C23">
          <w:rPr>
            <w:rStyle w:val="a5"/>
            <w:rFonts w:ascii="Times New Roman" w:hAnsi="Times New Roman"/>
            <w:sz w:val="28"/>
            <w:szCs w:val="28"/>
          </w:rPr>
          <w:t>/</w:t>
        </w:r>
        <w:r w:rsidRPr="00D86C0B">
          <w:rPr>
            <w:rStyle w:val="a5"/>
            <w:rFonts w:ascii="Times New Roman" w:hAnsi="Times New Roman"/>
            <w:sz w:val="28"/>
            <w:szCs w:val="28"/>
            <w:lang w:val="en-US"/>
          </w:rPr>
          <w:t>article</w:t>
        </w:r>
        <w:r w:rsidRPr="00391C23">
          <w:rPr>
            <w:rStyle w:val="a5"/>
            <w:rFonts w:ascii="Times New Roman" w:hAnsi="Times New Roman"/>
            <w:sz w:val="28"/>
            <w:szCs w:val="28"/>
          </w:rPr>
          <w:t>/</w:t>
        </w:r>
        <w:r w:rsidRPr="00D86C0B">
          <w:rPr>
            <w:rStyle w:val="a5"/>
            <w:rFonts w:ascii="Times New Roman" w:hAnsi="Times New Roman"/>
            <w:sz w:val="28"/>
            <w:szCs w:val="28"/>
            <w:lang w:val="en-US"/>
          </w:rPr>
          <w:t>general</w:t>
        </w:r>
        <w:r w:rsidRPr="00391C23">
          <w:rPr>
            <w:rStyle w:val="a5"/>
            <w:rFonts w:ascii="Times New Roman" w:hAnsi="Times New Roman"/>
            <w:sz w:val="28"/>
            <w:szCs w:val="28"/>
          </w:rPr>
          <w:t>/02-09-2017/</w:t>
        </w:r>
        <w:proofErr w:type="spellStart"/>
        <w:r w:rsidRPr="00D86C0B">
          <w:rPr>
            <w:rStyle w:val="a5"/>
            <w:rFonts w:ascii="Times New Roman" w:hAnsi="Times New Roman"/>
            <w:sz w:val="28"/>
            <w:szCs w:val="28"/>
            <w:lang w:val="en-US"/>
          </w:rPr>
          <w:t>plastikovye</w:t>
        </w:r>
        <w:proofErr w:type="spellEnd"/>
        <w:r w:rsidRPr="00391C23">
          <w:rPr>
            <w:rStyle w:val="a5"/>
            <w:rFonts w:ascii="Times New Roman" w:hAnsi="Times New Roman"/>
            <w:sz w:val="28"/>
            <w:szCs w:val="28"/>
          </w:rPr>
          <w:t>-</w:t>
        </w:r>
        <w:proofErr w:type="spellStart"/>
        <w:r w:rsidRPr="00D86C0B">
          <w:rPr>
            <w:rStyle w:val="a5"/>
            <w:rFonts w:ascii="Times New Roman" w:hAnsi="Times New Roman"/>
            <w:sz w:val="28"/>
            <w:szCs w:val="28"/>
            <w:lang w:val="en-US"/>
          </w:rPr>
          <w:t>pakety</w:t>
        </w:r>
        <w:proofErr w:type="spellEnd"/>
        <w:r w:rsidRPr="00391C23">
          <w:rPr>
            <w:rStyle w:val="a5"/>
            <w:rFonts w:ascii="Times New Roman" w:hAnsi="Times New Roman"/>
            <w:sz w:val="28"/>
            <w:szCs w:val="28"/>
          </w:rPr>
          <w:t>-</w:t>
        </w:r>
        <w:proofErr w:type="spellStart"/>
        <w:r w:rsidRPr="00D86C0B">
          <w:rPr>
            <w:rStyle w:val="a5"/>
            <w:rFonts w:ascii="Times New Roman" w:hAnsi="Times New Roman"/>
            <w:sz w:val="28"/>
            <w:szCs w:val="28"/>
            <w:lang w:val="en-US"/>
          </w:rPr>
          <w:t>zapreschayut</w:t>
        </w:r>
        <w:proofErr w:type="spellEnd"/>
        <w:r w:rsidRPr="00391C23">
          <w:rPr>
            <w:rStyle w:val="a5"/>
            <w:rFonts w:ascii="Times New Roman" w:hAnsi="Times New Roman"/>
            <w:sz w:val="28"/>
            <w:szCs w:val="28"/>
          </w:rPr>
          <w:t>-</w:t>
        </w:r>
        <w:proofErr w:type="spellStart"/>
        <w:r w:rsidRPr="00D86C0B">
          <w:rPr>
            <w:rStyle w:val="a5"/>
            <w:rFonts w:ascii="Times New Roman" w:hAnsi="Times New Roman"/>
            <w:sz w:val="28"/>
            <w:szCs w:val="28"/>
            <w:lang w:val="en-US"/>
          </w:rPr>
          <w:t>dazhe</w:t>
        </w:r>
        <w:proofErr w:type="spellEnd"/>
        <w:r w:rsidRPr="00391C23">
          <w:rPr>
            <w:rStyle w:val="a5"/>
            <w:rFonts w:ascii="Times New Roman" w:hAnsi="Times New Roman"/>
            <w:sz w:val="28"/>
            <w:szCs w:val="28"/>
          </w:rPr>
          <w:t>-</w:t>
        </w:r>
        <w:r w:rsidRPr="00D86C0B">
          <w:rPr>
            <w:rStyle w:val="a5"/>
            <w:rFonts w:ascii="Times New Roman" w:hAnsi="Times New Roman"/>
            <w:sz w:val="28"/>
            <w:szCs w:val="28"/>
            <w:lang w:val="en-US"/>
          </w:rPr>
          <w:t>v</w:t>
        </w:r>
        <w:r w:rsidRPr="00391C23">
          <w:rPr>
            <w:rStyle w:val="a5"/>
            <w:rFonts w:ascii="Times New Roman" w:hAnsi="Times New Roman"/>
            <w:sz w:val="28"/>
            <w:szCs w:val="28"/>
          </w:rPr>
          <w:t>-</w:t>
        </w:r>
        <w:proofErr w:type="spellStart"/>
        <w:r w:rsidRPr="00D86C0B">
          <w:rPr>
            <w:rStyle w:val="a5"/>
            <w:rFonts w:ascii="Times New Roman" w:hAnsi="Times New Roman"/>
            <w:sz w:val="28"/>
            <w:szCs w:val="28"/>
            <w:lang w:val="en-US"/>
          </w:rPr>
          <w:t>stranah</w:t>
        </w:r>
        <w:proofErr w:type="spellEnd"/>
        <w:r w:rsidRPr="00391C23">
          <w:rPr>
            <w:rStyle w:val="a5"/>
            <w:rFonts w:ascii="Times New Roman" w:hAnsi="Times New Roman"/>
            <w:sz w:val="28"/>
            <w:szCs w:val="28"/>
          </w:rPr>
          <w:t xml:space="preserve">-9. </w:t>
        </w:r>
        <w:proofErr w:type="spellStart"/>
        <w:r w:rsidRPr="00D86C0B">
          <w:rPr>
            <w:rStyle w:val="a5"/>
            <w:rFonts w:ascii="Times New Roman" w:hAnsi="Times New Roman"/>
            <w:sz w:val="28"/>
            <w:szCs w:val="28"/>
            <w:lang w:val="en-US"/>
          </w:rPr>
          <w:t>afriki</w:t>
        </w:r>
        <w:proofErr w:type="spellEnd"/>
        <w:r w:rsidRPr="00391C23">
          <w:rPr>
            <w:rStyle w:val="a5"/>
            <w:rFonts w:ascii="Times New Roman" w:hAnsi="Times New Roman"/>
            <w:sz w:val="28"/>
            <w:szCs w:val="28"/>
          </w:rPr>
          <w:t>-</w:t>
        </w:r>
        <w:proofErr w:type="spellStart"/>
        <w:r w:rsidRPr="00D86C0B">
          <w:rPr>
            <w:rStyle w:val="a5"/>
            <w:rFonts w:ascii="Times New Roman" w:hAnsi="Times New Roman"/>
            <w:sz w:val="28"/>
            <w:szCs w:val="28"/>
            <w:lang w:val="en-US"/>
          </w:rPr>
          <w:t>tolko</w:t>
        </w:r>
        <w:proofErr w:type="spellEnd"/>
        <w:r w:rsidRPr="00391C23">
          <w:rPr>
            <w:rStyle w:val="a5"/>
            <w:rFonts w:ascii="Times New Roman" w:hAnsi="Times New Roman"/>
            <w:sz w:val="28"/>
            <w:szCs w:val="28"/>
          </w:rPr>
          <w:t>-</w:t>
        </w:r>
        <w:r w:rsidRPr="00D86C0B">
          <w:rPr>
            <w:rStyle w:val="a5"/>
            <w:rFonts w:ascii="Times New Roman" w:hAnsi="Times New Roman"/>
            <w:sz w:val="28"/>
            <w:szCs w:val="28"/>
            <w:lang w:val="en-US"/>
          </w:rPr>
          <w:t>ne</w:t>
        </w:r>
        <w:r w:rsidRPr="00391C23">
          <w:rPr>
            <w:rStyle w:val="a5"/>
            <w:rFonts w:ascii="Times New Roman" w:hAnsi="Times New Roman"/>
            <w:sz w:val="28"/>
            <w:szCs w:val="28"/>
          </w:rPr>
          <w:t>-</w:t>
        </w:r>
        <w:r w:rsidRPr="00D86C0B">
          <w:rPr>
            <w:rStyle w:val="a5"/>
            <w:rFonts w:ascii="Times New Roman" w:hAnsi="Times New Roman"/>
            <w:sz w:val="28"/>
            <w:szCs w:val="28"/>
            <w:lang w:val="en-US"/>
          </w:rPr>
          <w:t>v</w:t>
        </w:r>
        <w:r w:rsidRPr="00391C23">
          <w:rPr>
            <w:rStyle w:val="a5"/>
            <w:rFonts w:ascii="Times New Roman" w:hAnsi="Times New Roman"/>
            <w:sz w:val="28"/>
            <w:szCs w:val="28"/>
          </w:rPr>
          <w:t>-</w:t>
        </w:r>
        <w:proofErr w:type="spellStart"/>
        <w:r w:rsidRPr="00D86C0B">
          <w:rPr>
            <w:rStyle w:val="a5"/>
            <w:rFonts w:ascii="Times New Roman" w:hAnsi="Times New Roman"/>
            <w:sz w:val="28"/>
            <w:szCs w:val="28"/>
            <w:lang w:val="en-US"/>
          </w:rPr>
          <w:t>rossii</w:t>
        </w:r>
        <w:proofErr w:type="spellEnd"/>
      </w:hyperlink>
    </w:p>
    <w:p w:rsidR="00263CF6" w:rsidRPr="00D86C0B" w:rsidRDefault="00D732CE" w:rsidP="00D86C0B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D86C0B">
        <w:rPr>
          <w:rFonts w:ascii="Times New Roman" w:hAnsi="Times New Roman"/>
          <w:sz w:val="28"/>
          <w:szCs w:val="28"/>
        </w:rPr>
        <w:t xml:space="preserve">10. </w:t>
      </w:r>
      <w:hyperlink r:id="rId37" w:history="1">
        <w:r w:rsidR="00263CF6" w:rsidRPr="00D86C0B">
          <w:rPr>
            <w:rStyle w:val="a5"/>
            <w:rFonts w:ascii="Times New Roman" w:hAnsi="Times New Roman"/>
            <w:sz w:val="28"/>
            <w:szCs w:val="28"/>
          </w:rPr>
          <w:t>http://www.yaplakal.com/forum7/topic1448502.html</w:t>
        </w:r>
      </w:hyperlink>
    </w:p>
    <w:p w:rsidR="00263CF6" w:rsidRPr="00D86C0B" w:rsidRDefault="00D732CE" w:rsidP="00D86C0B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D86C0B">
        <w:rPr>
          <w:rFonts w:ascii="Times New Roman" w:hAnsi="Times New Roman"/>
          <w:sz w:val="28"/>
          <w:szCs w:val="28"/>
        </w:rPr>
        <w:t>11.</w:t>
      </w:r>
      <w:hyperlink r:id="rId38" w:history="1">
        <w:r w:rsidR="00263CF6" w:rsidRPr="00D86C0B">
          <w:rPr>
            <w:rStyle w:val="a5"/>
            <w:rFonts w:ascii="Times New Roman" w:hAnsi="Times New Roman"/>
            <w:sz w:val="28"/>
            <w:szCs w:val="28"/>
          </w:rPr>
          <w:t>http://veganstvo.info/199-polietilenovye-pakety-nanosyat-sereznyy-vred-ekologii.html</w:t>
        </w:r>
      </w:hyperlink>
      <w:r w:rsidR="00263CF6" w:rsidRPr="00D86C0B">
        <w:rPr>
          <w:rFonts w:ascii="Times New Roman" w:hAnsi="Times New Roman"/>
          <w:sz w:val="28"/>
          <w:szCs w:val="28"/>
        </w:rPr>
        <w:t xml:space="preserve"> </w:t>
      </w:r>
    </w:p>
    <w:p w:rsidR="00263CF6" w:rsidRPr="00D86C0B" w:rsidRDefault="00263CF6" w:rsidP="00D86C0B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</w:p>
    <w:p w:rsidR="000F5910" w:rsidRPr="00D86C0B" w:rsidRDefault="000F5910" w:rsidP="00D86C0B">
      <w:pPr>
        <w:pStyle w:val="a6"/>
        <w:jc w:val="both"/>
        <w:rPr>
          <w:rFonts w:ascii="Times New Roman" w:hAnsi="Times New Roman"/>
          <w:sz w:val="28"/>
          <w:szCs w:val="28"/>
        </w:rPr>
      </w:pPr>
    </w:p>
    <w:sectPr w:rsidR="000F5910" w:rsidRPr="00D86C0B" w:rsidSect="0002383C">
      <w:footerReference w:type="default" r:id="rId39"/>
      <w:pgSz w:w="11906" w:h="16838"/>
      <w:pgMar w:top="851" w:right="1133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70D69" w:rsidRDefault="00E70D69" w:rsidP="00A23F55">
      <w:pPr>
        <w:spacing w:after="0" w:line="240" w:lineRule="auto"/>
      </w:pPr>
      <w:r>
        <w:separator/>
      </w:r>
    </w:p>
  </w:endnote>
  <w:endnote w:type="continuationSeparator" w:id="0">
    <w:p w:rsidR="00E70D69" w:rsidRDefault="00E70D69" w:rsidP="00A23F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Open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83C" w:rsidRDefault="00926944">
    <w:pPr>
      <w:pStyle w:val="ac"/>
      <w:jc w:val="right"/>
    </w:pPr>
    <w:fldSimple w:instr=" PAGE   \* MERGEFORMAT ">
      <w:r w:rsidR="00554401">
        <w:rPr>
          <w:noProof/>
        </w:rPr>
        <w:t>10</w:t>
      </w:r>
    </w:fldSimple>
  </w:p>
  <w:p w:rsidR="0002383C" w:rsidRDefault="0002383C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70D69" w:rsidRDefault="00E70D69" w:rsidP="00A23F55">
      <w:pPr>
        <w:spacing w:after="0" w:line="240" w:lineRule="auto"/>
      </w:pPr>
      <w:r>
        <w:separator/>
      </w:r>
    </w:p>
  </w:footnote>
  <w:footnote w:type="continuationSeparator" w:id="0">
    <w:p w:rsidR="00E70D69" w:rsidRDefault="00E70D69" w:rsidP="00A23F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485A22"/>
    <w:multiLevelType w:val="multilevel"/>
    <w:tmpl w:val="0D58631E"/>
    <w:lvl w:ilvl="0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">
    <w:nsid w:val="05B8072C"/>
    <w:multiLevelType w:val="hybridMultilevel"/>
    <w:tmpl w:val="87DEB02A"/>
    <w:lvl w:ilvl="0" w:tplc="04190009">
      <w:start w:val="1"/>
      <w:numFmt w:val="bullet"/>
      <w:lvlText w:val=""/>
      <w:lvlJc w:val="left"/>
      <w:pPr>
        <w:ind w:left="79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2">
    <w:nsid w:val="0CF013A2"/>
    <w:multiLevelType w:val="hybridMultilevel"/>
    <w:tmpl w:val="C67ABAE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E021795"/>
    <w:multiLevelType w:val="hybridMultilevel"/>
    <w:tmpl w:val="F5DA416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026BD64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F7656B2"/>
    <w:multiLevelType w:val="multilevel"/>
    <w:tmpl w:val="47D628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FA44C28"/>
    <w:multiLevelType w:val="hybridMultilevel"/>
    <w:tmpl w:val="837EF05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0F36E8F"/>
    <w:multiLevelType w:val="hybridMultilevel"/>
    <w:tmpl w:val="7C9834C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92E2A4E"/>
    <w:multiLevelType w:val="multilevel"/>
    <w:tmpl w:val="42205A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BE97727"/>
    <w:multiLevelType w:val="multilevel"/>
    <w:tmpl w:val="EB0816A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ED806A9"/>
    <w:multiLevelType w:val="hybridMultilevel"/>
    <w:tmpl w:val="649666E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6CB7940"/>
    <w:multiLevelType w:val="hybridMultilevel"/>
    <w:tmpl w:val="189EA3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A8615A1"/>
    <w:multiLevelType w:val="hybridMultilevel"/>
    <w:tmpl w:val="0FCEA0DC"/>
    <w:lvl w:ilvl="0" w:tplc="8368C1C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BC97512"/>
    <w:multiLevelType w:val="hybridMultilevel"/>
    <w:tmpl w:val="4170E54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1596B2B"/>
    <w:multiLevelType w:val="hybridMultilevel"/>
    <w:tmpl w:val="343C5A0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6731D21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>
    <w:nsid w:val="3F404321"/>
    <w:multiLevelType w:val="hybridMultilevel"/>
    <w:tmpl w:val="B2A886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A3A5A7B"/>
    <w:multiLevelType w:val="hybridMultilevel"/>
    <w:tmpl w:val="DD768DCC"/>
    <w:lvl w:ilvl="0" w:tplc="32CC4498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B7D4DC8"/>
    <w:multiLevelType w:val="hybridMultilevel"/>
    <w:tmpl w:val="B89CAF58"/>
    <w:lvl w:ilvl="0" w:tplc="0419000B">
      <w:start w:val="1"/>
      <w:numFmt w:val="bullet"/>
      <w:lvlText w:val=""/>
      <w:lvlJc w:val="left"/>
      <w:pPr>
        <w:ind w:left="12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18">
    <w:nsid w:val="4F203887"/>
    <w:multiLevelType w:val="hybridMultilevel"/>
    <w:tmpl w:val="04D234AE"/>
    <w:lvl w:ilvl="0" w:tplc="EF2E5FF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02850AB"/>
    <w:multiLevelType w:val="hybridMultilevel"/>
    <w:tmpl w:val="DFD44CCC"/>
    <w:lvl w:ilvl="0" w:tplc="041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0C601F2"/>
    <w:multiLevelType w:val="multilevel"/>
    <w:tmpl w:val="9ED4A5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D6C3A72"/>
    <w:multiLevelType w:val="hybridMultilevel"/>
    <w:tmpl w:val="D12C20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2C67ECD"/>
    <w:multiLevelType w:val="hybridMultilevel"/>
    <w:tmpl w:val="767ABAF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64DE6CA2"/>
    <w:multiLevelType w:val="multilevel"/>
    <w:tmpl w:val="88DCEC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9815054"/>
    <w:multiLevelType w:val="hybridMultilevel"/>
    <w:tmpl w:val="91AA9F72"/>
    <w:lvl w:ilvl="0" w:tplc="0419000D">
      <w:start w:val="1"/>
      <w:numFmt w:val="bullet"/>
      <w:lvlText w:val=""/>
      <w:lvlJc w:val="left"/>
      <w:pPr>
        <w:ind w:left="79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25">
    <w:nsid w:val="6D9A761A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6">
    <w:nsid w:val="7269096B"/>
    <w:multiLevelType w:val="hybridMultilevel"/>
    <w:tmpl w:val="6586656C"/>
    <w:lvl w:ilvl="0" w:tplc="592EC2EC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73A84025"/>
    <w:multiLevelType w:val="hybridMultilevel"/>
    <w:tmpl w:val="56044C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60B4FF8"/>
    <w:multiLevelType w:val="hybridMultilevel"/>
    <w:tmpl w:val="9FF62E6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6206879"/>
    <w:multiLevelType w:val="hybridMultilevel"/>
    <w:tmpl w:val="D630AC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746086C"/>
    <w:multiLevelType w:val="multilevel"/>
    <w:tmpl w:val="A4F867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90B5F75"/>
    <w:multiLevelType w:val="multilevel"/>
    <w:tmpl w:val="2C6224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32">
    <w:nsid w:val="7AB846C6"/>
    <w:multiLevelType w:val="hybridMultilevel"/>
    <w:tmpl w:val="E650097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7D601187"/>
    <w:multiLevelType w:val="hybridMultilevel"/>
    <w:tmpl w:val="A45CC7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1"/>
  </w:num>
  <w:num w:numId="2">
    <w:abstractNumId w:val="8"/>
  </w:num>
  <w:num w:numId="3">
    <w:abstractNumId w:val="7"/>
  </w:num>
  <w:num w:numId="4">
    <w:abstractNumId w:val="4"/>
  </w:num>
  <w:num w:numId="5">
    <w:abstractNumId w:val="20"/>
  </w:num>
  <w:num w:numId="6">
    <w:abstractNumId w:val="3"/>
  </w:num>
  <w:num w:numId="7">
    <w:abstractNumId w:val="32"/>
  </w:num>
  <w:num w:numId="8">
    <w:abstractNumId w:val="5"/>
  </w:num>
  <w:num w:numId="9">
    <w:abstractNumId w:val="22"/>
  </w:num>
  <w:num w:numId="10">
    <w:abstractNumId w:val="2"/>
  </w:num>
  <w:num w:numId="11">
    <w:abstractNumId w:val="16"/>
  </w:num>
  <w:num w:numId="12">
    <w:abstractNumId w:val="18"/>
  </w:num>
  <w:num w:numId="13">
    <w:abstractNumId w:val="30"/>
  </w:num>
  <w:num w:numId="14">
    <w:abstractNumId w:val="23"/>
  </w:num>
  <w:num w:numId="15">
    <w:abstractNumId w:val="11"/>
  </w:num>
  <w:num w:numId="16">
    <w:abstractNumId w:val="25"/>
  </w:num>
  <w:num w:numId="17">
    <w:abstractNumId w:val="14"/>
  </w:num>
  <w:num w:numId="18">
    <w:abstractNumId w:val="0"/>
  </w:num>
  <w:num w:numId="19">
    <w:abstractNumId w:val="6"/>
  </w:num>
  <w:num w:numId="20">
    <w:abstractNumId w:val="27"/>
  </w:num>
  <w:num w:numId="21">
    <w:abstractNumId w:val="15"/>
  </w:num>
  <w:num w:numId="22">
    <w:abstractNumId w:val="28"/>
  </w:num>
  <w:num w:numId="23">
    <w:abstractNumId w:val="29"/>
  </w:num>
  <w:num w:numId="24">
    <w:abstractNumId w:val="24"/>
  </w:num>
  <w:num w:numId="25">
    <w:abstractNumId w:val="1"/>
  </w:num>
  <w:num w:numId="26">
    <w:abstractNumId w:val="19"/>
  </w:num>
  <w:num w:numId="27">
    <w:abstractNumId w:val="26"/>
  </w:num>
  <w:num w:numId="28">
    <w:abstractNumId w:val="9"/>
  </w:num>
  <w:num w:numId="29">
    <w:abstractNumId w:val="33"/>
  </w:num>
  <w:num w:numId="30">
    <w:abstractNumId w:val="17"/>
  </w:num>
  <w:num w:numId="31">
    <w:abstractNumId w:val="13"/>
  </w:num>
  <w:num w:numId="32">
    <w:abstractNumId w:val="10"/>
  </w:num>
  <w:num w:numId="33">
    <w:abstractNumId w:val="21"/>
  </w:num>
  <w:num w:numId="34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572C5"/>
    <w:rsid w:val="0001313E"/>
    <w:rsid w:val="000229C2"/>
    <w:rsid w:val="0002383C"/>
    <w:rsid w:val="00026725"/>
    <w:rsid w:val="00037CA3"/>
    <w:rsid w:val="00083141"/>
    <w:rsid w:val="00085406"/>
    <w:rsid w:val="000A53EF"/>
    <w:rsid w:val="000B1606"/>
    <w:rsid w:val="000F5910"/>
    <w:rsid w:val="001C00B4"/>
    <w:rsid w:val="002407EA"/>
    <w:rsid w:val="0025039E"/>
    <w:rsid w:val="00263CF6"/>
    <w:rsid w:val="00266704"/>
    <w:rsid w:val="00297329"/>
    <w:rsid w:val="00391C23"/>
    <w:rsid w:val="003F2DC7"/>
    <w:rsid w:val="003F3D9B"/>
    <w:rsid w:val="004071B4"/>
    <w:rsid w:val="00431AAB"/>
    <w:rsid w:val="004764D2"/>
    <w:rsid w:val="004A071B"/>
    <w:rsid w:val="004B1964"/>
    <w:rsid w:val="004B25C3"/>
    <w:rsid w:val="005054D7"/>
    <w:rsid w:val="00505DAB"/>
    <w:rsid w:val="005171ED"/>
    <w:rsid w:val="00523CA0"/>
    <w:rsid w:val="00524981"/>
    <w:rsid w:val="0053123B"/>
    <w:rsid w:val="00554401"/>
    <w:rsid w:val="005742DE"/>
    <w:rsid w:val="005839E9"/>
    <w:rsid w:val="005B3090"/>
    <w:rsid w:val="00692E39"/>
    <w:rsid w:val="006A1C0D"/>
    <w:rsid w:val="006B3A74"/>
    <w:rsid w:val="00750418"/>
    <w:rsid w:val="007646DC"/>
    <w:rsid w:val="007734B5"/>
    <w:rsid w:val="00797003"/>
    <w:rsid w:val="007A7FDD"/>
    <w:rsid w:val="007B0BE5"/>
    <w:rsid w:val="007B433F"/>
    <w:rsid w:val="0088046E"/>
    <w:rsid w:val="008A0A1F"/>
    <w:rsid w:val="008F3929"/>
    <w:rsid w:val="00926944"/>
    <w:rsid w:val="00954D36"/>
    <w:rsid w:val="00A23F55"/>
    <w:rsid w:val="00AD1345"/>
    <w:rsid w:val="00B47CC2"/>
    <w:rsid w:val="00B563FD"/>
    <w:rsid w:val="00B620E5"/>
    <w:rsid w:val="00BA018A"/>
    <w:rsid w:val="00BA6EC1"/>
    <w:rsid w:val="00BE5618"/>
    <w:rsid w:val="00CB193E"/>
    <w:rsid w:val="00D01733"/>
    <w:rsid w:val="00D732CE"/>
    <w:rsid w:val="00D86C0B"/>
    <w:rsid w:val="00DE6D41"/>
    <w:rsid w:val="00DF28E7"/>
    <w:rsid w:val="00E308E9"/>
    <w:rsid w:val="00E572C5"/>
    <w:rsid w:val="00E70D69"/>
    <w:rsid w:val="00E94D7D"/>
    <w:rsid w:val="00EB1FF1"/>
    <w:rsid w:val="00EB466B"/>
    <w:rsid w:val="00EF3F68"/>
    <w:rsid w:val="00F33A85"/>
    <w:rsid w:val="00F63E84"/>
    <w:rsid w:val="00F652B6"/>
    <w:rsid w:val="00F677E8"/>
    <w:rsid w:val="00F73B77"/>
    <w:rsid w:val="00FA4819"/>
    <w:rsid w:val="00FC6B38"/>
    <w:rsid w:val="00FE04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5910"/>
    <w:pPr>
      <w:spacing w:after="200" w:line="276" w:lineRule="auto"/>
    </w:pPr>
    <w:rPr>
      <w:sz w:val="22"/>
      <w:szCs w:val="22"/>
      <w:lang w:eastAsia="en-US"/>
    </w:rPr>
  </w:style>
  <w:style w:type="paragraph" w:styleId="4">
    <w:name w:val="heading 4"/>
    <w:basedOn w:val="a"/>
    <w:link w:val="40"/>
    <w:uiPriority w:val="9"/>
    <w:qFormat/>
    <w:rsid w:val="00E572C5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link w:val="4"/>
    <w:uiPriority w:val="9"/>
    <w:rsid w:val="00E572C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3">
    <w:name w:val="Strong"/>
    <w:uiPriority w:val="22"/>
    <w:qFormat/>
    <w:rsid w:val="00E572C5"/>
    <w:rPr>
      <w:b/>
      <w:bCs/>
    </w:rPr>
  </w:style>
  <w:style w:type="paragraph" w:styleId="a4">
    <w:name w:val="Normal (Web)"/>
    <w:basedOn w:val="a"/>
    <w:uiPriority w:val="99"/>
    <w:unhideWhenUsed/>
    <w:rsid w:val="00E572C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572C5"/>
  </w:style>
  <w:style w:type="character" w:styleId="a5">
    <w:name w:val="Hyperlink"/>
    <w:uiPriority w:val="99"/>
    <w:unhideWhenUsed/>
    <w:rsid w:val="007A7FDD"/>
    <w:rPr>
      <w:color w:val="0000FF"/>
      <w:u w:val="single"/>
    </w:rPr>
  </w:style>
  <w:style w:type="paragraph" w:styleId="a6">
    <w:name w:val="No Spacing"/>
    <w:uiPriority w:val="1"/>
    <w:qFormat/>
    <w:rsid w:val="007A7FDD"/>
    <w:rPr>
      <w:sz w:val="22"/>
      <w:szCs w:val="22"/>
      <w:lang w:eastAsia="en-US"/>
    </w:rPr>
  </w:style>
  <w:style w:type="character" w:customStyle="1" w:styleId="c0">
    <w:name w:val="c0"/>
    <w:basedOn w:val="a0"/>
    <w:rsid w:val="004A071B"/>
  </w:style>
  <w:style w:type="character" w:customStyle="1" w:styleId="c27">
    <w:name w:val="c27"/>
    <w:basedOn w:val="a0"/>
    <w:rsid w:val="004A071B"/>
  </w:style>
  <w:style w:type="character" w:customStyle="1" w:styleId="c10">
    <w:name w:val="c10"/>
    <w:basedOn w:val="a0"/>
    <w:rsid w:val="008F3929"/>
  </w:style>
  <w:style w:type="paragraph" w:customStyle="1" w:styleId="c3">
    <w:name w:val="c3"/>
    <w:basedOn w:val="a"/>
    <w:rsid w:val="008F392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">
    <w:name w:val="c2"/>
    <w:basedOn w:val="a0"/>
    <w:rsid w:val="008F3929"/>
  </w:style>
  <w:style w:type="paragraph" w:styleId="a7">
    <w:name w:val="List Paragraph"/>
    <w:basedOn w:val="a"/>
    <w:uiPriority w:val="34"/>
    <w:qFormat/>
    <w:rsid w:val="00083141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Default">
    <w:name w:val="Default"/>
    <w:rsid w:val="00083141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customStyle="1" w:styleId="ConsNonformat">
    <w:name w:val="ConsNonformat"/>
    <w:rsid w:val="002407EA"/>
    <w:pPr>
      <w:widowControl w:val="0"/>
      <w:snapToGrid w:val="0"/>
    </w:pPr>
    <w:rPr>
      <w:rFonts w:ascii="Courier New" w:eastAsia="Times New Roman" w:hAnsi="Courier New"/>
    </w:rPr>
  </w:style>
  <w:style w:type="paragraph" w:styleId="a8">
    <w:name w:val="Body Text Indent"/>
    <w:basedOn w:val="a"/>
    <w:link w:val="a9"/>
    <w:rsid w:val="00263CF6"/>
    <w:pPr>
      <w:spacing w:after="0" w:line="240" w:lineRule="auto"/>
      <w:ind w:left="7200"/>
    </w:pPr>
    <w:rPr>
      <w:rFonts w:ascii="Times New Roman" w:eastAsia="Times New Roman" w:hAnsi="Times New Roman"/>
      <w:b/>
      <w:sz w:val="24"/>
      <w:szCs w:val="20"/>
    </w:rPr>
  </w:style>
  <w:style w:type="character" w:customStyle="1" w:styleId="a9">
    <w:name w:val="Основной текст с отступом Знак"/>
    <w:link w:val="a8"/>
    <w:rsid w:val="00263CF6"/>
    <w:rPr>
      <w:rFonts w:ascii="Times New Roman" w:eastAsia="Times New Roman" w:hAnsi="Times New Roman"/>
      <w:b/>
      <w:sz w:val="24"/>
    </w:rPr>
  </w:style>
  <w:style w:type="paragraph" w:customStyle="1" w:styleId="p806">
    <w:name w:val="p806"/>
    <w:basedOn w:val="a"/>
    <w:rsid w:val="00EB1FF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A23F55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uiPriority w:val="99"/>
    <w:rsid w:val="00A23F55"/>
    <w:rPr>
      <w:sz w:val="22"/>
      <w:szCs w:val="22"/>
      <w:lang w:eastAsia="en-US"/>
    </w:rPr>
  </w:style>
  <w:style w:type="paragraph" w:styleId="ac">
    <w:name w:val="footer"/>
    <w:basedOn w:val="a"/>
    <w:link w:val="ad"/>
    <w:uiPriority w:val="99"/>
    <w:unhideWhenUsed/>
    <w:rsid w:val="00A23F55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link w:val="ac"/>
    <w:uiPriority w:val="99"/>
    <w:rsid w:val="00A23F55"/>
    <w:rPr>
      <w:sz w:val="22"/>
      <w:szCs w:val="22"/>
      <w:lang w:eastAsia="en-US"/>
    </w:rPr>
  </w:style>
  <w:style w:type="character" w:customStyle="1" w:styleId="ae">
    <w:name w:val="Неразрешенное упоминание"/>
    <w:uiPriority w:val="99"/>
    <w:semiHidden/>
    <w:unhideWhenUsed/>
    <w:rsid w:val="001C00B4"/>
    <w:rPr>
      <w:color w:val="605E5C"/>
      <w:shd w:val="clear" w:color="auto" w:fill="E1DFDD"/>
    </w:rPr>
  </w:style>
  <w:style w:type="character" w:styleId="af">
    <w:name w:val="annotation reference"/>
    <w:uiPriority w:val="99"/>
    <w:semiHidden/>
    <w:unhideWhenUsed/>
    <w:rsid w:val="00431AAB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431AAB"/>
    <w:rPr>
      <w:sz w:val="20"/>
      <w:szCs w:val="20"/>
    </w:rPr>
  </w:style>
  <w:style w:type="character" w:customStyle="1" w:styleId="af1">
    <w:name w:val="Текст примечания Знак"/>
    <w:link w:val="af0"/>
    <w:uiPriority w:val="99"/>
    <w:semiHidden/>
    <w:rsid w:val="00431AAB"/>
    <w:rPr>
      <w:lang w:eastAsia="en-US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431AAB"/>
    <w:rPr>
      <w:b/>
      <w:bCs/>
    </w:rPr>
  </w:style>
  <w:style w:type="character" w:customStyle="1" w:styleId="af3">
    <w:name w:val="Тема примечания Знак"/>
    <w:link w:val="af2"/>
    <w:uiPriority w:val="99"/>
    <w:semiHidden/>
    <w:rsid w:val="00431AAB"/>
    <w:rPr>
      <w:b/>
      <w:bCs/>
      <w:lang w:eastAsia="en-US"/>
    </w:rPr>
  </w:style>
  <w:style w:type="paragraph" w:styleId="af4">
    <w:name w:val="Balloon Text"/>
    <w:basedOn w:val="a"/>
    <w:link w:val="af5"/>
    <w:uiPriority w:val="99"/>
    <w:semiHidden/>
    <w:unhideWhenUsed/>
    <w:rsid w:val="00431AAB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af5">
    <w:name w:val="Текст выноски Знак"/>
    <w:link w:val="af4"/>
    <w:uiPriority w:val="99"/>
    <w:semiHidden/>
    <w:rsid w:val="00431AAB"/>
    <w:rPr>
      <w:rFonts w:ascii="Segoe UI" w:hAnsi="Segoe UI" w:cs="Segoe UI"/>
      <w:sz w:val="18"/>
      <w:szCs w:val="18"/>
      <w:lang w:eastAsia="en-US"/>
    </w:rPr>
  </w:style>
  <w:style w:type="table" w:styleId="af6">
    <w:name w:val="Table Grid"/>
    <w:basedOn w:val="a1"/>
    <w:uiPriority w:val="59"/>
    <w:rsid w:val="008804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489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94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673492">
          <w:blockQuote w:val="1"/>
          <w:marLeft w:val="0"/>
          <w:marRight w:val="0"/>
          <w:marTop w:val="272"/>
          <w:marBottom w:val="272"/>
          <w:divBdr>
            <w:top w:val="single" w:sz="2" w:space="7" w:color="auto"/>
            <w:left w:val="single" w:sz="24" w:space="20" w:color="auto"/>
            <w:bottom w:val="single" w:sz="2" w:space="7" w:color="auto"/>
            <w:right w:val="single" w:sz="2" w:space="20" w:color="auto"/>
          </w:divBdr>
        </w:div>
      </w:divsChild>
    </w:div>
    <w:div w:id="12615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8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8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rzovka_sosh@mail.ru" TargetMode="External"/><Relationship Id="rId13" Type="http://schemas.openxmlformats.org/officeDocument/2006/relationships/image" Target="media/image4.jpeg"/><Relationship Id="rId18" Type="http://schemas.openxmlformats.org/officeDocument/2006/relationships/hyperlink" Target="http://ru.wikipedia.org/" TargetMode="External"/><Relationship Id="rId26" Type="http://schemas.openxmlformats.org/officeDocument/2006/relationships/image" Target="media/image11.jpeg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34" Type="http://schemas.openxmlformats.org/officeDocument/2006/relationships/hyperlink" Target="http://www.google.com/url?q=http%3A%2F%2Fwww.paketprint.com.ru%2F&amp;sa=D&amp;sntz=1&amp;usg=AFQjCNFg-Dv5NK01pJLvkR2Mh7Rpnr4GFA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yperlink" Target="http://infourok.ru/go.html?href=http%3A%2F%2Fpaketprint.com.ru%2Fbumpak.html" TargetMode="External"/><Relationship Id="rId25" Type="http://schemas.openxmlformats.org/officeDocument/2006/relationships/image" Target="media/image10.jpeg"/><Relationship Id="rId33" Type="http://schemas.openxmlformats.org/officeDocument/2006/relationships/hyperlink" Target="http://www.google.com/url?q=http%3A%2F%2Fwww.ecology.md%2F&amp;sa=D&amp;sntz=1&amp;usg=AFQjCNHQ50xyh5jImblM90SIqQ7k97Aqbg" TargetMode="External"/><Relationship Id="rId38" Type="http://schemas.openxmlformats.org/officeDocument/2006/relationships/hyperlink" Target="http://veganstvo.info/199-polietilenovye-pakety-nanosyat-sereznyy-vred-ekologii.htm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infourok.ru/go.html?href=http%3A%2F%2Fpaketprint.com.ru" TargetMode="External"/><Relationship Id="rId20" Type="http://schemas.openxmlformats.org/officeDocument/2006/relationships/image" Target="media/image5.jpeg"/><Relationship Id="rId29" Type="http://schemas.openxmlformats.org/officeDocument/2006/relationships/image" Target="media/image14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9.jpeg"/><Relationship Id="rId32" Type="http://schemas.openxmlformats.org/officeDocument/2006/relationships/image" Target="media/image16.jpeg"/><Relationship Id="rId37" Type="http://schemas.openxmlformats.org/officeDocument/2006/relationships/hyperlink" Target="http://www.yaplakal.com/forum7/topic1448502.html" TargetMode="Externa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erzovka.volgogradschool.ru" TargetMode="External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36" Type="http://schemas.openxmlformats.org/officeDocument/2006/relationships/hyperlink" Target="https://newizv.ru/article/general/02-09-2017/plastikovye-pakety-zapreschayut-dazhe-v-stranah-9.%20afriki-tolko-ne-v-rossii" TargetMode="External"/><Relationship Id="rId10" Type="http://schemas.openxmlformats.org/officeDocument/2006/relationships/image" Target="media/image1.jpeg"/><Relationship Id="rId19" Type="http://schemas.openxmlformats.org/officeDocument/2006/relationships/hyperlink" Target="http://www.google.com/url?q=http%3A%2F%2Fwww.ecology.md%2F&amp;sa=D&amp;sntz=1&amp;usg=AFQjCNHQ50xyh5jImblM90SIqQ7k97Aqbg" TargetMode="External"/><Relationship Id="rId31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hyperlink" Target="mailto:erzovka_sosh@mail.ru" TargetMode="External"/><Relationship Id="rId14" Type="http://schemas.openxmlformats.org/officeDocument/2006/relationships/hyperlink" Target="http://&#1084;&#1086;-&#1077;&#1088;&#1079;&#1086;&#1074;&#1082;&#1072;.&#1088;&#1092;" TargetMode="External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hyperlink" Target="http://www.google.com/url?q=http%3A%2F%2Fru.wikipedia.org%2Fwiki%2F%25D0%25A1%25D0%25BE%25D1%2586%25D0%25B8%25D0%25B0%25D0%25BB%25D1%258C%25D0%25BD%25D0%25B0%25D1%258F_%25D1%2580%25D0%25B5%25D0%25BA%25D0%25BB%25D0%25B0%25D0%25BC%25D0%25B0&amp;sa=D&amp;sntz=1&amp;usg=AFQjCNGtvj8K8Ldk3mQPPQ1DB3ioDHTLvQ" TargetMode="External"/><Relationship Id="rId35" Type="http://schemas.openxmlformats.org/officeDocument/2006/relationships/hyperlink" Target="http://www.google.com/url?q=http%3A%2F%2Fwww.killerkott.org&amp;sa=D&amp;sntz=1&amp;usg=AFQjCNEiRk2hKjktNBK9Oq2VKhT4E4one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625FDF-EE5F-43F1-95FE-D71D1D4482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Пакет главн (1).docx</Template>
  <TotalTime>1</TotalTime>
  <Pages>20</Pages>
  <Words>4668</Words>
  <Characters>26613</Characters>
  <Application>Microsoft Office Word</Application>
  <DocSecurity>0</DocSecurity>
  <Lines>221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31219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2</cp:revision>
  <dcterms:created xsi:type="dcterms:W3CDTF">2019-03-21T09:23:00Z</dcterms:created>
  <dcterms:modified xsi:type="dcterms:W3CDTF">2019-03-21T09:23:00Z</dcterms:modified>
</cp:coreProperties>
</file>